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7D9" w:rsidRDefault="006A17D9" w:rsidP="006302B4">
      <w:pPr>
        <w:jc w:val="center"/>
        <w:rPr>
          <w:rFonts w:ascii="Calibri" w:hAnsi="Calibri"/>
          <w:b/>
          <w:bCs/>
          <w:color w:val="000000"/>
          <w:sz w:val="22"/>
          <w:szCs w:val="22"/>
        </w:rPr>
      </w:pPr>
      <w:bookmarkStart w:id="0" w:name="_GoBack"/>
      <w:bookmarkEnd w:id="0"/>
      <w:r w:rsidRPr="006A17D9">
        <w:rPr>
          <w:rFonts w:ascii="Calibri" w:hAnsi="Calibri"/>
          <w:b/>
          <w:bCs/>
          <w:color w:val="000000"/>
          <w:sz w:val="22"/>
          <w:szCs w:val="22"/>
        </w:rPr>
        <w:t>SOLICITUD DE INSCRIPCIÓN EN COMPETICIÓN INTERNACIONAL POR LIBRE</w:t>
      </w:r>
    </w:p>
    <w:p w:rsidR="006302B4" w:rsidRDefault="006302B4" w:rsidP="006302B4">
      <w:pPr>
        <w:jc w:val="center"/>
        <w:rPr>
          <w:rFonts w:ascii="Calibri" w:hAnsi="Calibri"/>
          <w:b/>
          <w:bCs/>
          <w:color w:val="000000"/>
          <w:sz w:val="24"/>
          <w:szCs w:val="24"/>
        </w:rPr>
      </w:pPr>
    </w:p>
    <w:p w:rsidR="006A17D9" w:rsidRPr="006302B4" w:rsidRDefault="006A17D9" w:rsidP="003E0619">
      <w:pPr>
        <w:spacing w:line="480" w:lineRule="auto"/>
        <w:rPr>
          <w:rFonts w:asciiTheme="minorHAnsi" w:hAnsiTheme="minorHAnsi"/>
          <w:bCs/>
          <w:color w:val="000000"/>
          <w:sz w:val="22"/>
          <w:szCs w:val="22"/>
        </w:rPr>
      </w:pPr>
      <w:r w:rsidRPr="006302B4">
        <w:rPr>
          <w:rFonts w:asciiTheme="minorHAnsi" w:hAnsiTheme="minorHAnsi"/>
          <w:bCs/>
          <w:color w:val="000000"/>
          <w:sz w:val="22"/>
          <w:szCs w:val="22"/>
        </w:rPr>
        <w:t>Nombre y Apellidos:</w:t>
      </w:r>
      <w:r w:rsidR="009D3125">
        <w:rPr>
          <w:rFonts w:asciiTheme="minorHAnsi" w:hAnsiTheme="minorHAnsi"/>
          <w:bCs/>
          <w:color w:val="000000"/>
          <w:sz w:val="22"/>
          <w:szCs w:val="22"/>
        </w:rPr>
        <w:t xml:space="preserve">    </w:t>
      </w:r>
      <w:sdt>
        <w:sdtPr>
          <w:rPr>
            <w:rFonts w:asciiTheme="minorHAnsi" w:hAnsiTheme="minorHAnsi"/>
            <w:bCs/>
            <w:color w:val="000000"/>
            <w:sz w:val="22"/>
            <w:szCs w:val="22"/>
          </w:rPr>
          <w:id w:val="-1590220615"/>
          <w:placeholder>
            <w:docPart w:val="DefaultPlaceholder_1082065158"/>
          </w:placeholder>
          <w:showingPlcHdr/>
          <w:text/>
        </w:sdtPr>
        <w:sdtEndPr/>
        <w:sdtContent>
          <w:r w:rsidR="003E0619" w:rsidRPr="00CD21E1">
            <w:rPr>
              <w:rStyle w:val="Textodelmarcadordeposicin"/>
            </w:rPr>
            <w:t>Haga clic aquí para escribir texto.</w:t>
          </w:r>
        </w:sdtContent>
      </w:sdt>
    </w:p>
    <w:p w:rsidR="003E0619" w:rsidRDefault="003E0619" w:rsidP="003E0619">
      <w:pPr>
        <w:spacing w:line="480" w:lineRule="auto"/>
        <w:rPr>
          <w:rFonts w:asciiTheme="minorHAnsi" w:hAnsiTheme="minorHAnsi"/>
          <w:bCs/>
          <w:color w:val="000000"/>
          <w:sz w:val="22"/>
          <w:szCs w:val="22"/>
        </w:rPr>
      </w:pPr>
      <w:r>
        <w:rPr>
          <w:rFonts w:asciiTheme="minorHAnsi" w:hAnsiTheme="minorHAnsi"/>
          <w:bCs/>
          <w:color w:val="000000"/>
          <w:sz w:val="22"/>
          <w:szCs w:val="22"/>
        </w:rPr>
        <w:t xml:space="preserve">ID Judo Base:    </w:t>
      </w:r>
      <w:sdt>
        <w:sdtPr>
          <w:rPr>
            <w:rFonts w:asciiTheme="minorHAnsi" w:hAnsiTheme="minorHAnsi"/>
            <w:bCs/>
            <w:color w:val="000000"/>
            <w:sz w:val="22"/>
            <w:szCs w:val="22"/>
          </w:rPr>
          <w:id w:val="1026982256"/>
          <w:placeholder>
            <w:docPart w:val="DefaultPlaceholder_1082065158"/>
          </w:placeholder>
          <w:showingPlcHdr/>
          <w:text/>
        </w:sdtPr>
        <w:sdtEndPr/>
        <w:sdtContent>
          <w:r w:rsidRPr="00CD21E1">
            <w:rPr>
              <w:rStyle w:val="Textodelmarcadordeposicin"/>
            </w:rPr>
            <w:t>Haga clic aquí para escribir texto.</w:t>
          </w:r>
        </w:sdtContent>
      </w:sdt>
    </w:p>
    <w:p w:rsidR="006302B4" w:rsidRPr="006302B4" w:rsidRDefault="006302B4" w:rsidP="003E0619">
      <w:pPr>
        <w:spacing w:line="480" w:lineRule="auto"/>
        <w:rPr>
          <w:rFonts w:asciiTheme="minorHAnsi" w:hAnsiTheme="minorHAnsi"/>
          <w:bCs/>
          <w:color w:val="000000"/>
          <w:sz w:val="22"/>
          <w:szCs w:val="22"/>
        </w:rPr>
      </w:pPr>
      <w:r w:rsidRPr="006302B4">
        <w:rPr>
          <w:rFonts w:asciiTheme="minorHAnsi" w:hAnsiTheme="minorHAnsi"/>
          <w:bCs/>
          <w:color w:val="000000"/>
          <w:sz w:val="22"/>
          <w:szCs w:val="22"/>
        </w:rPr>
        <w:t>D.N.I.:</w:t>
      </w:r>
      <w:r w:rsidR="009D3125">
        <w:rPr>
          <w:rFonts w:asciiTheme="minorHAnsi" w:hAnsiTheme="minorHAnsi"/>
          <w:bCs/>
          <w:color w:val="000000"/>
          <w:sz w:val="22"/>
          <w:szCs w:val="22"/>
        </w:rPr>
        <w:t xml:space="preserve">    </w:t>
      </w:r>
      <w:sdt>
        <w:sdtPr>
          <w:rPr>
            <w:rFonts w:asciiTheme="minorHAnsi" w:hAnsiTheme="minorHAnsi"/>
            <w:bCs/>
            <w:color w:val="000000"/>
            <w:sz w:val="22"/>
            <w:szCs w:val="22"/>
          </w:rPr>
          <w:id w:val="799116031"/>
          <w:placeholder>
            <w:docPart w:val="DefaultPlaceholder_1082065158"/>
          </w:placeholder>
          <w:showingPlcHdr/>
          <w:text/>
        </w:sdtPr>
        <w:sdtEndPr/>
        <w:sdtContent>
          <w:r w:rsidR="003E0619" w:rsidRPr="00CD21E1">
            <w:rPr>
              <w:rStyle w:val="Textodelmarcadordeposicin"/>
            </w:rPr>
            <w:t>Haga clic aquí para escribir texto.</w:t>
          </w:r>
        </w:sdtContent>
      </w:sdt>
    </w:p>
    <w:p w:rsidR="006302B4" w:rsidRPr="006302B4" w:rsidRDefault="006302B4" w:rsidP="003E0619">
      <w:pPr>
        <w:spacing w:line="480" w:lineRule="auto"/>
        <w:rPr>
          <w:rFonts w:asciiTheme="minorHAnsi" w:hAnsiTheme="minorHAnsi"/>
          <w:bCs/>
          <w:color w:val="000000"/>
          <w:sz w:val="22"/>
          <w:szCs w:val="22"/>
        </w:rPr>
      </w:pPr>
      <w:r w:rsidRPr="006302B4">
        <w:rPr>
          <w:rFonts w:asciiTheme="minorHAnsi" w:hAnsiTheme="minorHAnsi"/>
          <w:bCs/>
          <w:color w:val="000000"/>
          <w:sz w:val="22"/>
          <w:szCs w:val="22"/>
        </w:rPr>
        <w:t>Dirección:</w:t>
      </w:r>
      <w:r w:rsidR="009D3125">
        <w:rPr>
          <w:rFonts w:asciiTheme="minorHAnsi" w:hAnsiTheme="minorHAnsi"/>
          <w:bCs/>
          <w:color w:val="000000"/>
          <w:sz w:val="22"/>
          <w:szCs w:val="22"/>
        </w:rPr>
        <w:t xml:space="preserve">    </w:t>
      </w:r>
      <w:sdt>
        <w:sdtPr>
          <w:rPr>
            <w:rFonts w:asciiTheme="minorHAnsi" w:hAnsiTheme="minorHAnsi"/>
            <w:bCs/>
            <w:color w:val="000000"/>
            <w:sz w:val="22"/>
            <w:szCs w:val="22"/>
          </w:rPr>
          <w:id w:val="147716374"/>
          <w:placeholder>
            <w:docPart w:val="DefaultPlaceholder_1082065158"/>
          </w:placeholder>
          <w:showingPlcHdr/>
          <w:text/>
        </w:sdtPr>
        <w:sdtEndPr/>
        <w:sdtContent>
          <w:r w:rsidR="009D3125" w:rsidRPr="00CD21E1">
            <w:rPr>
              <w:rStyle w:val="Textodelmarcadordeposicin"/>
            </w:rPr>
            <w:t>Haga clic aquí para escribir texto.</w:t>
          </w:r>
        </w:sdtContent>
      </w:sdt>
    </w:p>
    <w:p w:rsidR="008C62DB" w:rsidRPr="006302B4" w:rsidRDefault="006A17D9" w:rsidP="003E0619">
      <w:pPr>
        <w:spacing w:line="480" w:lineRule="auto"/>
        <w:rPr>
          <w:rFonts w:asciiTheme="minorHAnsi" w:hAnsiTheme="minorHAnsi" w:cs="Arial"/>
          <w:sz w:val="22"/>
          <w:szCs w:val="22"/>
        </w:rPr>
      </w:pPr>
      <w:r w:rsidRPr="006302B4">
        <w:rPr>
          <w:rFonts w:asciiTheme="minorHAnsi" w:hAnsiTheme="minorHAnsi" w:cs="Arial"/>
          <w:sz w:val="22"/>
          <w:szCs w:val="22"/>
        </w:rPr>
        <w:t>Competición:</w:t>
      </w:r>
      <w:r w:rsidR="009D3125">
        <w:rPr>
          <w:rFonts w:asciiTheme="minorHAnsi" w:hAnsiTheme="minorHAnsi" w:cs="Arial"/>
          <w:sz w:val="22"/>
          <w:szCs w:val="22"/>
        </w:rPr>
        <w:t xml:space="preserve">    </w:t>
      </w:r>
      <w:sdt>
        <w:sdtPr>
          <w:rPr>
            <w:rFonts w:asciiTheme="minorHAnsi" w:hAnsiTheme="minorHAnsi" w:cs="Arial"/>
            <w:sz w:val="22"/>
            <w:szCs w:val="22"/>
          </w:rPr>
          <w:id w:val="2019877558"/>
          <w:placeholder>
            <w:docPart w:val="DefaultPlaceholder_1082065158"/>
          </w:placeholder>
          <w:showingPlcHdr/>
          <w:text/>
        </w:sdtPr>
        <w:sdtEndPr/>
        <w:sdtContent>
          <w:r w:rsidR="009D3125" w:rsidRPr="00CD21E1">
            <w:rPr>
              <w:rStyle w:val="Textodelmarcadordeposicin"/>
            </w:rPr>
            <w:t>Haga clic aquí para escribir texto.</w:t>
          </w:r>
        </w:sdtContent>
      </w:sdt>
    </w:p>
    <w:p w:rsidR="006A17D9" w:rsidRPr="006302B4" w:rsidRDefault="006A17D9" w:rsidP="003E0619">
      <w:pPr>
        <w:spacing w:line="480" w:lineRule="auto"/>
        <w:rPr>
          <w:rFonts w:asciiTheme="minorHAnsi" w:hAnsiTheme="minorHAnsi" w:cs="Arial"/>
          <w:sz w:val="22"/>
          <w:szCs w:val="22"/>
        </w:rPr>
      </w:pPr>
      <w:r w:rsidRPr="006302B4">
        <w:rPr>
          <w:rFonts w:asciiTheme="minorHAnsi" w:hAnsiTheme="minorHAnsi" w:cs="Arial"/>
          <w:sz w:val="22"/>
          <w:szCs w:val="22"/>
        </w:rPr>
        <w:t>Deporte:</w:t>
      </w:r>
      <w:r w:rsidR="009D3125">
        <w:rPr>
          <w:rFonts w:asciiTheme="minorHAnsi" w:hAnsiTheme="minorHAnsi" w:cs="Arial"/>
          <w:sz w:val="22"/>
          <w:szCs w:val="22"/>
        </w:rPr>
        <w:t xml:space="preserve">    </w:t>
      </w:r>
      <w:sdt>
        <w:sdtPr>
          <w:rPr>
            <w:rStyle w:val="Estilo1"/>
          </w:rPr>
          <w:tag w:val="Deporte"/>
          <w:id w:val="194976730"/>
          <w:placeholder>
            <w:docPart w:val="DefaultPlaceholder_1082065159"/>
          </w:placeholder>
          <w:showingPlcHdr/>
          <w:dropDownList>
            <w:listItem w:value="Elija un elemento."/>
            <w:listItem w:displayText="Judo" w:value="Judo"/>
            <w:listItem w:displayText="Jiu Jitsu" w:value="Jiu Jitsu"/>
            <w:listItem w:displayText="Wu Shu" w:value="Wu Shu"/>
            <w:listItem w:displayText="Kendo" w:value="Kendo"/>
            <w:listItem w:displayText="Iaido - Kendo" w:value="Iaido - Kendo"/>
          </w:dropDownList>
        </w:sdtPr>
        <w:sdtEndPr>
          <w:rPr>
            <w:rStyle w:val="Estilo1"/>
          </w:rPr>
        </w:sdtEndPr>
        <w:sdtContent>
          <w:r w:rsidR="008150C6" w:rsidRPr="00CD21E1">
            <w:rPr>
              <w:rStyle w:val="Textodelmarcadordeposicin"/>
            </w:rPr>
            <w:t>Elija un elemento.</w:t>
          </w:r>
        </w:sdtContent>
      </w:sdt>
    </w:p>
    <w:p w:rsidR="006A17D9" w:rsidRPr="006302B4" w:rsidRDefault="006A17D9" w:rsidP="003E0619">
      <w:pPr>
        <w:spacing w:line="480" w:lineRule="auto"/>
        <w:rPr>
          <w:rFonts w:asciiTheme="minorHAnsi" w:hAnsiTheme="minorHAnsi" w:cs="Arial"/>
          <w:sz w:val="22"/>
          <w:szCs w:val="22"/>
        </w:rPr>
      </w:pPr>
      <w:r w:rsidRPr="006302B4">
        <w:rPr>
          <w:rFonts w:asciiTheme="minorHAnsi" w:hAnsiTheme="minorHAnsi" w:cs="Arial"/>
          <w:sz w:val="22"/>
          <w:szCs w:val="22"/>
        </w:rPr>
        <w:t>Categoría Competición:</w:t>
      </w:r>
      <w:r w:rsidR="009D3125">
        <w:rPr>
          <w:rFonts w:asciiTheme="minorHAnsi" w:hAnsiTheme="minorHAnsi" w:cs="Arial"/>
          <w:sz w:val="22"/>
          <w:szCs w:val="22"/>
        </w:rPr>
        <w:t xml:space="preserve">    </w:t>
      </w:r>
      <w:sdt>
        <w:sdtPr>
          <w:rPr>
            <w:rFonts w:asciiTheme="minorHAnsi" w:hAnsiTheme="minorHAnsi" w:cs="Arial"/>
            <w:sz w:val="22"/>
            <w:szCs w:val="22"/>
          </w:rPr>
          <w:id w:val="-1602016680"/>
          <w:placeholder>
            <w:docPart w:val="DefaultPlaceholder_1082065159"/>
          </w:placeholder>
          <w:showingPlcHdr/>
          <w:dropDownList>
            <w:listItem w:value="Elija un elemento."/>
            <w:listItem w:displayText="Absoluta" w:value="Absoluta"/>
            <w:listItem w:displayText="Sub 23" w:value="Sub 23"/>
            <w:listItem w:displayText="Junior" w:value="Junior"/>
            <w:listItem w:displayText="Cadete" w:value="Cadete"/>
          </w:dropDownList>
        </w:sdtPr>
        <w:sdtEndPr/>
        <w:sdtContent>
          <w:r w:rsidR="008150C6" w:rsidRPr="00CD21E1">
            <w:rPr>
              <w:rStyle w:val="Textodelmarcadordeposicin"/>
            </w:rPr>
            <w:t>Elija un elemento.</w:t>
          </w:r>
        </w:sdtContent>
      </w:sdt>
    </w:p>
    <w:p w:rsidR="006A17D9" w:rsidRPr="006302B4" w:rsidRDefault="006A17D9" w:rsidP="003E0619">
      <w:pPr>
        <w:spacing w:line="480" w:lineRule="auto"/>
        <w:rPr>
          <w:rFonts w:asciiTheme="minorHAnsi" w:hAnsiTheme="minorHAnsi" w:cs="Arial"/>
          <w:sz w:val="22"/>
          <w:szCs w:val="22"/>
        </w:rPr>
      </w:pPr>
      <w:r w:rsidRPr="006302B4">
        <w:rPr>
          <w:rFonts w:asciiTheme="minorHAnsi" w:hAnsiTheme="minorHAnsi" w:cs="Arial"/>
          <w:sz w:val="22"/>
          <w:szCs w:val="22"/>
        </w:rPr>
        <w:t>Categoría de peso:</w:t>
      </w:r>
      <w:r w:rsidR="009D3125">
        <w:rPr>
          <w:rFonts w:asciiTheme="minorHAnsi" w:hAnsiTheme="minorHAnsi" w:cs="Arial"/>
          <w:sz w:val="22"/>
          <w:szCs w:val="22"/>
        </w:rPr>
        <w:t xml:space="preserve">    </w:t>
      </w:r>
      <w:sdt>
        <w:sdtPr>
          <w:rPr>
            <w:rFonts w:asciiTheme="minorHAnsi" w:hAnsiTheme="minorHAnsi" w:cs="Arial"/>
            <w:sz w:val="22"/>
            <w:szCs w:val="22"/>
          </w:rPr>
          <w:id w:val="-732701504"/>
          <w:placeholder>
            <w:docPart w:val="DefaultPlaceholder_1082065158"/>
          </w:placeholder>
          <w:showingPlcHdr/>
          <w:text/>
        </w:sdtPr>
        <w:sdtEndPr/>
        <w:sdtContent>
          <w:r w:rsidR="008150C6" w:rsidRPr="00CD21E1">
            <w:rPr>
              <w:rStyle w:val="Textodelmarcadordeposicin"/>
            </w:rPr>
            <w:t>Haga clic aquí para escribir texto.</w:t>
          </w:r>
        </w:sdtContent>
      </w:sdt>
    </w:p>
    <w:p w:rsidR="006A17D9" w:rsidRPr="006302B4" w:rsidRDefault="006A17D9" w:rsidP="003E0619">
      <w:pPr>
        <w:spacing w:line="480" w:lineRule="auto"/>
        <w:rPr>
          <w:rFonts w:asciiTheme="minorHAnsi" w:hAnsiTheme="minorHAnsi" w:cs="Arial"/>
          <w:sz w:val="22"/>
          <w:szCs w:val="22"/>
        </w:rPr>
      </w:pPr>
      <w:r w:rsidRPr="006302B4">
        <w:rPr>
          <w:rFonts w:asciiTheme="minorHAnsi" w:hAnsiTheme="minorHAnsi" w:cs="Arial"/>
          <w:sz w:val="22"/>
          <w:szCs w:val="22"/>
        </w:rPr>
        <w:t>Desea inscribirse como:</w:t>
      </w:r>
      <w:r w:rsidR="009D3125">
        <w:rPr>
          <w:rFonts w:asciiTheme="minorHAnsi" w:hAnsiTheme="minorHAnsi" w:cs="Arial"/>
          <w:sz w:val="22"/>
          <w:szCs w:val="22"/>
        </w:rPr>
        <w:t xml:space="preserve">    </w:t>
      </w:r>
      <w:sdt>
        <w:sdtPr>
          <w:rPr>
            <w:rFonts w:asciiTheme="minorHAnsi" w:hAnsiTheme="minorHAnsi" w:cs="Arial"/>
            <w:sz w:val="22"/>
            <w:szCs w:val="22"/>
          </w:rPr>
          <w:id w:val="-619612135"/>
          <w:placeholder>
            <w:docPart w:val="DefaultPlaceholder_1082065159"/>
          </w:placeholder>
          <w:showingPlcHdr/>
          <w:dropDownList>
            <w:listItem w:value="Elija un elemento."/>
            <w:listItem w:displayText="Competidor" w:value="Competidor"/>
            <w:listItem w:displayText="Técnico" w:value="Técnico"/>
            <w:listItem w:displayText="Árbitro" w:value="Árbitro"/>
          </w:dropDownList>
        </w:sdtPr>
        <w:sdtEndPr/>
        <w:sdtContent>
          <w:r w:rsidR="008150C6" w:rsidRPr="00CD21E1">
            <w:rPr>
              <w:rStyle w:val="Textodelmarcadordeposicin"/>
            </w:rPr>
            <w:t>Elija un elemento.</w:t>
          </w:r>
        </w:sdtContent>
      </w:sdt>
    </w:p>
    <w:p w:rsidR="009D3125" w:rsidRDefault="006A17D9" w:rsidP="003E0619">
      <w:pPr>
        <w:spacing w:line="480" w:lineRule="auto"/>
        <w:rPr>
          <w:rFonts w:asciiTheme="minorHAnsi" w:hAnsiTheme="minorHAnsi" w:cs="Arial"/>
          <w:sz w:val="22"/>
          <w:szCs w:val="22"/>
        </w:rPr>
      </w:pPr>
      <w:r w:rsidRPr="006302B4">
        <w:rPr>
          <w:rFonts w:asciiTheme="minorHAnsi" w:hAnsiTheme="minorHAnsi" w:cs="Arial"/>
          <w:sz w:val="22"/>
          <w:szCs w:val="22"/>
        </w:rPr>
        <w:t>Federación autonómica:</w:t>
      </w:r>
      <w:r w:rsidR="008150C6">
        <w:rPr>
          <w:rFonts w:asciiTheme="minorHAnsi" w:hAnsiTheme="minorHAnsi" w:cs="Arial"/>
          <w:sz w:val="22"/>
          <w:szCs w:val="22"/>
        </w:rPr>
        <w:t xml:space="preserve">    </w:t>
      </w:r>
      <w:sdt>
        <w:sdtPr>
          <w:rPr>
            <w:rFonts w:asciiTheme="minorHAnsi" w:hAnsiTheme="minorHAnsi" w:cs="Arial"/>
            <w:sz w:val="22"/>
            <w:szCs w:val="22"/>
          </w:rPr>
          <w:id w:val="2047413388"/>
          <w:placeholder>
            <w:docPart w:val="DefaultPlaceholder_1082065158"/>
          </w:placeholder>
          <w:showingPlcHdr/>
          <w:text/>
        </w:sdtPr>
        <w:sdtEndPr/>
        <w:sdtContent>
          <w:r w:rsidR="008150C6" w:rsidRPr="00CD21E1">
            <w:rPr>
              <w:rStyle w:val="Textodelmarcadordeposicin"/>
            </w:rPr>
            <w:t>Haga clic aquí para escribir texto.</w:t>
          </w:r>
        </w:sdtContent>
      </w:sdt>
    </w:p>
    <w:p w:rsidR="009D3125" w:rsidRPr="006302B4" w:rsidRDefault="009D3125" w:rsidP="009D3125">
      <w:pPr>
        <w:rPr>
          <w:rFonts w:asciiTheme="minorHAnsi" w:hAnsiTheme="minorHAnsi" w:cs="Arial"/>
          <w:sz w:val="22"/>
          <w:szCs w:val="22"/>
        </w:rPr>
      </w:pPr>
    </w:p>
    <w:p w:rsidR="006A17D9" w:rsidRPr="006302B4" w:rsidRDefault="006A17D9" w:rsidP="003E0619">
      <w:pPr>
        <w:jc w:val="both"/>
        <w:rPr>
          <w:rFonts w:asciiTheme="minorHAnsi" w:hAnsiTheme="minorHAnsi" w:cs="Arial"/>
          <w:sz w:val="22"/>
          <w:szCs w:val="22"/>
        </w:rPr>
      </w:pPr>
      <w:r w:rsidRPr="006302B4">
        <w:rPr>
          <w:rFonts w:asciiTheme="minorHAnsi" w:hAnsiTheme="minorHAnsi" w:cs="Arial"/>
          <w:sz w:val="22"/>
          <w:szCs w:val="22"/>
        </w:rPr>
        <w:t>Este formulario deberá cumplimentarse en todos sus apartados y se remitirá dentro del plazo establecido por esta RFEJYDA para la competición en la que desea inscribirse. El formulario deberá venir con el visto bueno de la Federación Autonómica a la que pertenezca el deportista, técnico o árbitro.</w:t>
      </w:r>
    </w:p>
    <w:p w:rsidR="006A17D9" w:rsidRPr="006302B4" w:rsidRDefault="006A17D9" w:rsidP="003E0619">
      <w:pPr>
        <w:jc w:val="both"/>
        <w:rPr>
          <w:rFonts w:asciiTheme="minorHAnsi" w:hAnsiTheme="minorHAnsi" w:cs="Arial"/>
          <w:sz w:val="22"/>
          <w:szCs w:val="22"/>
        </w:rPr>
      </w:pPr>
    </w:p>
    <w:p w:rsidR="006A17D9" w:rsidRPr="006302B4" w:rsidRDefault="006A17D9" w:rsidP="003E0619">
      <w:pPr>
        <w:jc w:val="both"/>
        <w:rPr>
          <w:rFonts w:asciiTheme="minorHAnsi" w:hAnsiTheme="minorHAnsi" w:cs="Arial"/>
          <w:sz w:val="22"/>
          <w:szCs w:val="22"/>
        </w:rPr>
      </w:pPr>
      <w:r w:rsidRPr="006302B4">
        <w:rPr>
          <w:rFonts w:asciiTheme="minorHAnsi" w:hAnsiTheme="minorHAnsi" w:cs="Arial"/>
          <w:sz w:val="22"/>
          <w:szCs w:val="22"/>
        </w:rPr>
        <w:t>Una vez finalizado el plazo de inscripción en la RFEJYDA, en caso de no ser aceptada, se le comunicará a su Federación Autonómica.</w:t>
      </w:r>
    </w:p>
    <w:p w:rsidR="006A17D9" w:rsidRPr="006302B4" w:rsidRDefault="006A17D9" w:rsidP="003E0619">
      <w:pPr>
        <w:jc w:val="both"/>
        <w:rPr>
          <w:rFonts w:asciiTheme="minorHAnsi" w:hAnsiTheme="minorHAnsi" w:cs="Arial"/>
          <w:sz w:val="22"/>
          <w:szCs w:val="22"/>
        </w:rPr>
      </w:pPr>
    </w:p>
    <w:p w:rsidR="006A17D9" w:rsidRDefault="006A17D9" w:rsidP="003E0619">
      <w:pPr>
        <w:jc w:val="both"/>
        <w:rPr>
          <w:rFonts w:asciiTheme="minorHAnsi" w:hAnsiTheme="minorHAnsi" w:cs="Arial"/>
          <w:sz w:val="22"/>
          <w:szCs w:val="22"/>
        </w:rPr>
      </w:pPr>
      <w:r w:rsidRPr="006302B4">
        <w:rPr>
          <w:rFonts w:asciiTheme="minorHAnsi" w:hAnsiTheme="minorHAnsi" w:cs="Arial"/>
          <w:sz w:val="22"/>
          <w:szCs w:val="22"/>
        </w:rPr>
        <w:t>Se deberá rellenar un impreso por cada competición en la que desee inscribirse.</w:t>
      </w:r>
    </w:p>
    <w:p w:rsidR="003E0619" w:rsidRDefault="003E0619" w:rsidP="003E0619">
      <w:pPr>
        <w:jc w:val="both"/>
        <w:rPr>
          <w:rFonts w:asciiTheme="minorHAnsi" w:hAnsiTheme="minorHAnsi" w:cs="Arial"/>
          <w:sz w:val="22"/>
          <w:szCs w:val="22"/>
        </w:rPr>
      </w:pPr>
    </w:p>
    <w:p w:rsidR="003E0619" w:rsidRPr="003E0619" w:rsidRDefault="003E0619" w:rsidP="003E0619">
      <w:pPr>
        <w:jc w:val="both"/>
        <w:rPr>
          <w:rFonts w:asciiTheme="minorHAnsi" w:hAnsiTheme="minorHAnsi" w:cs="Arial"/>
        </w:rPr>
      </w:pPr>
      <w:r w:rsidRPr="003E0619">
        <w:rPr>
          <w:rFonts w:asciiTheme="minorHAnsi" w:hAnsiTheme="minorHAnsi" w:cs="Arial"/>
        </w:rPr>
        <w:t>La tramitación del visado para países que lo exijan para su entrada y/o estancia será responsabilidad del interesado.</w:t>
      </w:r>
    </w:p>
    <w:p w:rsidR="006A17D9" w:rsidRPr="006302B4" w:rsidRDefault="006A17D9" w:rsidP="003E0619">
      <w:pPr>
        <w:jc w:val="both"/>
        <w:rPr>
          <w:rFonts w:asciiTheme="minorHAnsi" w:hAnsiTheme="minorHAnsi" w:cs="Arial"/>
          <w:sz w:val="22"/>
          <w:szCs w:val="22"/>
        </w:rPr>
      </w:pPr>
    </w:p>
    <w:p w:rsidR="006A17D9" w:rsidRPr="006302B4" w:rsidRDefault="006A17D9" w:rsidP="003E0619">
      <w:pPr>
        <w:jc w:val="both"/>
        <w:rPr>
          <w:rFonts w:asciiTheme="minorHAnsi" w:hAnsiTheme="minorHAnsi" w:cs="Arial"/>
          <w:sz w:val="22"/>
          <w:szCs w:val="22"/>
        </w:rPr>
      </w:pPr>
      <w:r w:rsidRPr="006302B4">
        <w:rPr>
          <w:rFonts w:asciiTheme="minorHAnsi" w:hAnsiTheme="minorHAnsi" w:cs="Arial"/>
          <w:sz w:val="22"/>
          <w:szCs w:val="22"/>
        </w:rPr>
        <w:t>El formulario de inscripción tiene que venir a través de la Federación Autonómica correspondiente. No se admitirán inscripciones que no vengan por la vía citada o sin el visto bueno federativo correspondiente.</w:t>
      </w:r>
    </w:p>
    <w:p w:rsidR="006A17D9" w:rsidRPr="006302B4" w:rsidRDefault="006A17D9" w:rsidP="006A17D9">
      <w:pPr>
        <w:jc w:val="both"/>
        <w:rPr>
          <w:rFonts w:asciiTheme="minorHAnsi" w:hAnsiTheme="minorHAnsi" w:cs="Arial"/>
          <w:sz w:val="22"/>
          <w:szCs w:val="22"/>
        </w:rPr>
      </w:pPr>
    </w:p>
    <w:p w:rsidR="006A17D9" w:rsidRPr="006302B4" w:rsidRDefault="006A17D9" w:rsidP="006A17D9">
      <w:pPr>
        <w:jc w:val="both"/>
        <w:rPr>
          <w:rFonts w:asciiTheme="minorHAnsi" w:hAnsiTheme="minorHAnsi" w:cs="Arial"/>
          <w:sz w:val="22"/>
          <w:szCs w:val="22"/>
        </w:rPr>
      </w:pPr>
      <w:r w:rsidRPr="006302B4">
        <w:rPr>
          <w:rFonts w:asciiTheme="minorHAnsi" w:hAnsiTheme="minorHAnsi" w:cs="Arial"/>
          <w:sz w:val="22"/>
          <w:szCs w:val="22"/>
        </w:rPr>
        <w:t>Junto con este formulario es obligatorio acompañar los siguientes documentos:</w:t>
      </w:r>
    </w:p>
    <w:p w:rsidR="006302B4" w:rsidRPr="00C300AB" w:rsidRDefault="00C95416" w:rsidP="00C300AB">
      <w:pPr>
        <w:pStyle w:val="Prrafodelista"/>
        <w:numPr>
          <w:ilvl w:val="0"/>
          <w:numId w:val="33"/>
        </w:numPr>
        <w:jc w:val="both"/>
        <w:rPr>
          <w:rFonts w:asciiTheme="minorHAnsi" w:hAnsiTheme="minorHAnsi" w:cs="Arial"/>
        </w:rPr>
      </w:pPr>
      <w:r w:rsidRPr="006302B4">
        <w:rPr>
          <w:rFonts w:asciiTheme="minorHAnsi" w:hAnsiTheme="minorHAnsi" w:cs="Arial"/>
        </w:rPr>
        <w:t>Certificado de Seguro según Circular General número 156 de fecha 27/09/2017.</w:t>
      </w:r>
    </w:p>
    <w:p w:rsidR="00C95416" w:rsidRDefault="00C95416" w:rsidP="00C95416">
      <w:pPr>
        <w:pStyle w:val="Prrafodelista"/>
        <w:numPr>
          <w:ilvl w:val="0"/>
          <w:numId w:val="33"/>
        </w:numPr>
        <w:jc w:val="both"/>
        <w:rPr>
          <w:rFonts w:asciiTheme="minorHAnsi" w:hAnsiTheme="minorHAnsi" w:cs="Arial"/>
        </w:rPr>
      </w:pPr>
      <w:r w:rsidRPr="006302B4">
        <w:rPr>
          <w:rFonts w:asciiTheme="minorHAnsi" w:hAnsiTheme="minorHAnsi" w:cs="Arial"/>
        </w:rPr>
        <w:t>Anexo nº 1 (alojamiento y plan de viaje)</w:t>
      </w:r>
      <w:r w:rsidR="006302B4">
        <w:rPr>
          <w:rFonts w:asciiTheme="minorHAnsi" w:hAnsiTheme="minorHAnsi" w:cs="Arial"/>
        </w:rPr>
        <w:t>.</w:t>
      </w:r>
    </w:p>
    <w:p w:rsidR="00C300AB" w:rsidRPr="00C300AB" w:rsidRDefault="00C300AB" w:rsidP="00C300AB">
      <w:pPr>
        <w:pStyle w:val="Prrafodelista"/>
        <w:numPr>
          <w:ilvl w:val="0"/>
          <w:numId w:val="33"/>
        </w:numPr>
        <w:jc w:val="both"/>
        <w:rPr>
          <w:rFonts w:asciiTheme="minorHAnsi" w:hAnsiTheme="minorHAnsi" w:cs="Arial"/>
        </w:rPr>
      </w:pPr>
      <w:r w:rsidRPr="006302B4">
        <w:rPr>
          <w:rFonts w:asciiTheme="minorHAnsi" w:hAnsiTheme="minorHAnsi" w:cs="Arial"/>
        </w:rPr>
        <w:t>Impreso de autorización tutor/padre/madre para los menores de edad.</w:t>
      </w:r>
    </w:p>
    <w:p w:rsidR="009D3125" w:rsidRPr="008150C6" w:rsidRDefault="008150C6" w:rsidP="006A17D9">
      <w:pPr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</w:t>
      </w:r>
      <w:r w:rsidR="009D3125" w:rsidRPr="008150C6">
        <w:rPr>
          <w:rFonts w:asciiTheme="minorHAnsi" w:hAnsiTheme="minorHAnsi" w:cs="Arial"/>
          <w:b/>
          <w:sz w:val="22"/>
          <w:szCs w:val="22"/>
        </w:rPr>
        <w:t xml:space="preserve">Vº Bº Federación Autonómica de Judo                                                                  </w:t>
      </w:r>
      <w:r>
        <w:rPr>
          <w:rFonts w:asciiTheme="minorHAnsi" w:hAnsiTheme="minorHAnsi" w:cs="Arial"/>
          <w:b/>
          <w:sz w:val="22"/>
          <w:szCs w:val="22"/>
        </w:rPr>
        <w:t xml:space="preserve">            </w:t>
      </w:r>
      <w:r w:rsidR="009D3125" w:rsidRPr="008150C6">
        <w:rPr>
          <w:rFonts w:asciiTheme="minorHAnsi" w:hAnsiTheme="minorHAnsi" w:cs="Arial"/>
          <w:b/>
          <w:sz w:val="22"/>
          <w:szCs w:val="22"/>
        </w:rPr>
        <w:t>Firma del interesado</w:t>
      </w:r>
    </w:p>
    <w:p w:rsidR="009D3125" w:rsidRPr="008150C6" w:rsidRDefault="009D3125" w:rsidP="006A17D9">
      <w:pPr>
        <w:rPr>
          <w:rFonts w:asciiTheme="minorHAnsi" w:hAnsiTheme="minorHAnsi" w:cs="Arial"/>
          <w:b/>
          <w:sz w:val="22"/>
          <w:szCs w:val="22"/>
        </w:rPr>
      </w:pPr>
      <w:r w:rsidRPr="008150C6">
        <w:rPr>
          <w:rFonts w:asciiTheme="minorHAnsi" w:hAnsiTheme="minorHAnsi" w:cs="Arial"/>
          <w:b/>
          <w:sz w:val="22"/>
          <w:szCs w:val="22"/>
        </w:rPr>
        <w:t xml:space="preserve">                  </w:t>
      </w:r>
      <w:r w:rsidR="008150C6">
        <w:rPr>
          <w:rFonts w:asciiTheme="minorHAnsi" w:hAnsiTheme="minorHAnsi" w:cs="Arial"/>
          <w:b/>
          <w:sz w:val="22"/>
          <w:szCs w:val="22"/>
        </w:rPr>
        <w:t xml:space="preserve">        </w:t>
      </w:r>
      <w:r w:rsidRPr="008150C6">
        <w:rPr>
          <w:rFonts w:asciiTheme="minorHAnsi" w:hAnsiTheme="minorHAnsi" w:cs="Arial"/>
          <w:b/>
          <w:sz w:val="22"/>
          <w:szCs w:val="22"/>
        </w:rPr>
        <w:t>Firma y Sello</w:t>
      </w:r>
    </w:p>
    <w:p w:rsidR="009D3125" w:rsidRDefault="009D3125" w:rsidP="006A17D9">
      <w:pPr>
        <w:rPr>
          <w:rFonts w:asciiTheme="minorHAnsi" w:hAnsiTheme="minorHAnsi" w:cs="Arial"/>
          <w:sz w:val="24"/>
          <w:szCs w:val="24"/>
        </w:rPr>
      </w:pPr>
    </w:p>
    <w:p w:rsidR="009D3125" w:rsidRDefault="009D3125" w:rsidP="006A17D9">
      <w:pPr>
        <w:rPr>
          <w:rFonts w:asciiTheme="minorHAnsi" w:hAnsiTheme="minorHAnsi" w:cs="Arial"/>
          <w:sz w:val="24"/>
          <w:szCs w:val="24"/>
        </w:rPr>
      </w:pPr>
    </w:p>
    <w:p w:rsidR="008150C6" w:rsidRDefault="008150C6" w:rsidP="006A17D9">
      <w:pPr>
        <w:rPr>
          <w:rFonts w:asciiTheme="minorHAnsi" w:hAnsiTheme="minorHAnsi" w:cs="Arial"/>
          <w:sz w:val="24"/>
          <w:szCs w:val="24"/>
        </w:rPr>
      </w:pPr>
    </w:p>
    <w:p w:rsidR="009D3125" w:rsidRDefault="009D3125" w:rsidP="006A17D9">
      <w:pPr>
        <w:rPr>
          <w:rFonts w:asciiTheme="minorHAnsi" w:hAnsiTheme="minorHAnsi" w:cs="Arial"/>
          <w:sz w:val="24"/>
          <w:szCs w:val="24"/>
        </w:rPr>
      </w:pPr>
    </w:p>
    <w:p w:rsidR="009D3125" w:rsidRPr="003E0619" w:rsidRDefault="009D3125" w:rsidP="009D3125">
      <w:pPr>
        <w:jc w:val="both"/>
        <w:rPr>
          <w:rFonts w:asciiTheme="minorHAnsi" w:hAnsiTheme="minorHAnsi" w:cs="Arial"/>
          <w:b/>
          <w:sz w:val="18"/>
          <w:szCs w:val="24"/>
        </w:rPr>
      </w:pPr>
      <w:r w:rsidRPr="003E0619">
        <w:rPr>
          <w:rFonts w:asciiTheme="minorHAnsi" w:hAnsiTheme="minorHAnsi" w:cs="Arial"/>
          <w:b/>
          <w:sz w:val="18"/>
          <w:szCs w:val="24"/>
        </w:rPr>
        <w:t>NOTA: Este impreso una vez cumplimentado, firmado y con el visto bueno de la Federación Autonómica, se remitirá por la Federación correspondiente a la siguiente dirección de correo: psaavedra@rfejudo.com</w:t>
      </w:r>
    </w:p>
    <w:p w:rsidR="008150C6" w:rsidRDefault="008150C6" w:rsidP="009D3125">
      <w:pPr>
        <w:jc w:val="both"/>
        <w:rPr>
          <w:rFonts w:asciiTheme="minorHAnsi" w:hAnsiTheme="minorHAnsi" w:cs="Arial"/>
          <w:b/>
          <w:szCs w:val="24"/>
        </w:rPr>
      </w:pPr>
    </w:p>
    <w:p w:rsidR="00C300AB" w:rsidRDefault="00C300AB" w:rsidP="008150C6">
      <w:pPr>
        <w:jc w:val="center"/>
        <w:rPr>
          <w:rFonts w:ascii="Calibri" w:hAnsi="Calibri"/>
          <w:b/>
          <w:bCs/>
          <w:color w:val="000000"/>
          <w:sz w:val="22"/>
          <w:szCs w:val="22"/>
        </w:rPr>
      </w:pPr>
    </w:p>
    <w:p w:rsidR="008150C6" w:rsidRDefault="008150C6" w:rsidP="008150C6">
      <w:pPr>
        <w:jc w:val="center"/>
        <w:rPr>
          <w:rFonts w:ascii="Calibri" w:hAnsi="Calibri"/>
          <w:b/>
          <w:bCs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>ANEXO Nº 1</w:t>
      </w:r>
    </w:p>
    <w:p w:rsidR="008150C6" w:rsidRDefault="008150C6" w:rsidP="008150C6">
      <w:pPr>
        <w:jc w:val="center"/>
        <w:rPr>
          <w:rFonts w:ascii="Calibri" w:hAnsi="Calibri"/>
          <w:b/>
          <w:bCs/>
          <w:color w:val="000000"/>
          <w:sz w:val="22"/>
          <w:szCs w:val="22"/>
        </w:rPr>
      </w:pPr>
    </w:p>
    <w:p w:rsidR="008150C6" w:rsidRPr="00C300AB" w:rsidRDefault="008150C6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 w:rsidRPr="00C300AB">
        <w:rPr>
          <w:rFonts w:ascii="Calibri" w:hAnsi="Calibri"/>
          <w:bCs/>
          <w:color w:val="000000"/>
          <w:sz w:val="22"/>
          <w:szCs w:val="22"/>
        </w:rPr>
        <w:t xml:space="preserve">Hotel: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2104914033"/>
          <w:placeholder>
            <w:docPart w:val="DefaultPlaceholder_1082065158"/>
          </w:placeholder>
          <w:showingPlcHdr/>
          <w:text/>
        </w:sdtPr>
        <w:sdtEndPr/>
        <w:sdtContent>
          <w:r w:rsidR="00C300AB" w:rsidRPr="00CD21E1">
            <w:rPr>
              <w:rStyle w:val="Textodelmarcadordeposicin"/>
            </w:rPr>
            <w:t>Haga clic aquí para escribir texto.</w:t>
          </w:r>
        </w:sdtContent>
      </w:sdt>
    </w:p>
    <w:p w:rsidR="00E671BA" w:rsidRDefault="00E671BA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 xml:space="preserve">Fecha de entrada: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956533860"/>
          <w:placeholder>
            <w:docPart w:val="B9314067D43B4FCEB8E42092C393B057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Pr="00CD21E1">
            <w:rPr>
              <w:rStyle w:val="Textodelmarcadordeposicin"/>
            </w:rPr>
            <w:t>Haga clic aquí para escribir una fecha.</w:t>
          </w:r>
        </w:sdtContent>
      </w:sdt>
    </w:p>
    <w:p w:rsidR="00E671BA" w:rsidRDefault="00E671BA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 xml:space="preserve">Fecha de salida: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1153559286"/>
          <w:placeholder>
            <w:docPart w:val="8F274C0D9D9648689E70DDC69CB9FBC5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Pr="00CD21E1">
            <w:rPr>
              <w:rStyle w:val="Textodelmarcadordeposicin"/>
            </w:rPr>
            <w:t>Haga clic aquí para escribir una fecha.</w:t>
          </w:r>
        </w:sdtContent>
      </w:sdt>
    </w:p>
    <w:p w:rsidR="008D49E5" w:rsidRDefault="00E671BA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Número Comidas:</w:t>
      </w:r>
      <w:r w:rsidR="008D49E5">
        <w:rPr>
          <w:rFonts w:ascii="Calibri" w:hAnsi="Calibri"/>
          <w:bCs/>
          <w:color w:val="000000"/>
          <w:sz w:val="22"/>
          <w:szCs w:val="22"/>
        </w:rPr>
        <w:t xml:space="preserve">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-1736696389"/>
          <w:placeholder>
            <w:docPart w:val="1A28DBDCB72B400CB16D11523E522A5D"/>
          </w:placeholder>
          <w:showingPlcHdr/>
          <w:text/>
        </w:sdtPr>
        <w:sdtEndPr/>
        <w:sdtContent>
          <w:r w:rsidR="008D49E5" w:rsidRPr="00CD21E1">
            <w:rPr>
              <w:rStyle w:val="Textodelmarcadordeposicin"/>
            </w:rPr>
            <w:t>Haga clic aquí para escribir texto.</w:t>
          </w:r>
        </w:sdtContent>
      </w:sdt>
    </w:p>
    <w:p w:rsidR="008D49E5" w:rsidRDefault="008D49E5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N</w:t>
      </w:r>
      <w:r w:rsidR="00E671BA">
        <w:rPr>
          <w:rFonts w:ascii="Calibri" w:hAnsi="Calibri"/>
          <w:bCs/>
          <w:color w:val="000000"/>
          <w:sz w:val="22"/>
          <w:szCs w:val="22"/>
        </w:rPr>
        <w:t>úmero Cenas:</w:t>
      </w:r>
      <w:r>
        <w:rPr>
          <w:rFonts w:ascii="Calibri" w:hAnsi="Calibri"/>
          <w:bCs/>
          <w:color w:val="000000"/>
          <w:sz w:val="22"/>
          <w:szCs w:val="22"/>
        </w:rPr>
        <w:t xml:space="preserve">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1467167490"/>
          <w:placeholder>
            <w:docPart w:val="95F6587EF3484C3EB84A499969488C0D"/>
          </w:placeholder>
          <w:showingPlcHdr/>
          <w:text/>
        </w:sdtPr>
        <w:sdtEndPr/>
        <w:sdtContent>
          <w:r w:rsidRPr="00CD21E1">
            <w:rPr>
              <w:rStyle w:val="Textodelmarcadordeposicin"/>
            </w:rPr>
            <w:t>Haga clic aquí para escribir texto.</w:t>
          </w:r>
        </w:sdtContent>
      </w:sdt>
    </w:p>
    <w:p w:rsidR="008150C6" w:rsidRPr="00C300AB" w:rsidRDefault="008150C6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 w:rsidRPr="00C300AB">
        <w:rPr>
          <w:rFonts w:ascii="Calibri" w:hAnsi="Calibri"/>
          <w:bCs/>
          <w:color w:val="000000"/>
          <w:sz w:val="22"/>
          <w:szCs w:val="22"/>
        </w:rPr>
        <w:t xml:space="preserve">Nombre y Apellidos: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899178747"/>
          <w:placeholder>
            <w:docPart w:val="DefaultPlaceholder_1082065158"/>
          </w:placeholder>
          <w:showingPlcHdr/>
          <w:text/>
        </w:sdtPr>
        <w:sdtEndPr/>
        <w:sdtContent>
          <w:r w:rsidR="00C300AB" w:rsidRPr="00CD21E1">
            <w:rPr>
              <w:rStyle w:val="Textodelmarcadordeposicin"/>
            </w:rPr>
            <w:t>Haga clic aquí para escribir texto.</w:t>
          </w:r>
        </w:sdtContent>
      </w:sdt>
    </w:p>
    <w:p w:rsidR="008150C6" w:rsidRPr="00C300AB" w:rsidRDefault="008150C6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 w:rsidRPr="00C300AB">
        <w:rPr>
          <w:rFonts w:ascii="Calibri" w:hAnsi="Calibri"/>
          <w:bCs/>
          <w:color w:val="000000"/>
          <w:sz w:val="22"/>
          <w:szCs w:val="22"/>
        </w:rPr>
        <w:t xml:space="preserve">Habitación: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1287785730"/>
          <w:placeholder>
            <w:docPart w:val="DefaultPlaceholder_1082065159"/>
          </w:placeholder>
          <w:showingPlcHdr/>
          <w:dropDownList>
            <w:listItem w:value="Elija un elemento."/>
            <w:listItem w:displayText="Individual" w:value="Individual"/>
            <w:listItem w:displayText="Doble" w:value="Doble"/>
          </w:dropDownList>
        </w:sdtPr>
        <w:sdtEndPr/>
        <w:sdtContent>
          <w:r w:rsidR="00C300AB" w:rsidRPr="00CD21E1">
            <w:rPr>
              <w:rStyle w:val="Textodelmarcadordeposicin"/>
            </w:rPr>
            <w:t>Elija un elemento.</w:t>
          </w:r>
        </w:sdtContent>
      </w:sdt>
    </w:p>
    <w:p w:rsidR="008150C6" w:rsidRPr="00C300AB" w:rsidRDefault="008150C6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 w:rsidRPr="00C300AB">
        <w:rPr>
          <w:rFonts w:ascii="Calibri" w:hAnsi="Calibri"/>
          <w:bCs/>
          <w:color w:val="000000"/>
          <w:sz w:val="22"/>
          <w:szCs w:val="22"/>
        </w:rPr>
        <w:t xml:space="preserve">Si doble, compartir con: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1746684692"/>
          <w:placeholder>
            <w:docPart w:val="DefaultPlaceholder_1082065158"/>
          </w:placeholder>
          <w:showingPlcHdr/>
          <w:text/>
        </w:sdtPr>
        <w:sdtEndPr/>
        <w:sdtContent>
          <w:r w:rsidR="00C300AB" w:rsidRPr="00CD21E1">
            <w:rPr>
              <w:rStyle w:val="Textodelmarcadordeposicin"/>
            </w:rPr>
            <w:t>Haga clic aquí para escribir texto.</w:t>
          </w:r>
        </w:sdtContent>
      </w:sdt>
    </w:p>
    <w:p w:rsidR="00C300AB" w:rsidRDefault="00C300AB" w:rsidP="00C300AB">
      <w:pPr>
        <w:rPr>
          <w:rFonts w:ascii="Calibri" w:hAnsi="Calibri"/>
          <w:bCs/>
          <w:color w:val="000000"/>
          <w:sz w:val="22"/>
          <w:szCs w:val="22"/>
        </w:rPr>
      </w:pPr>
    </w:p>
    <w:p w:rsidR="00E671BA" w:rsidRDefault="00E671BA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</w:p>
    <w:p w:rsidR="008150C6" w:rsidRPr="00C300AB" w:rsidRDefault="008150C6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 w:rsidRPr="00C300AB">
        <w:rPr>
          <w:rFonts w:ascii="Calibri" w:hAnsi="Calibri"/>
          <w:bCs/>
          <w:color w:val="000000"/>
          <w:sz w:val="22"/>
          <w:szCs w:val="22"/>
        </w:rPr>
        <w:t>Fecha de llegada:</w:t>
      </w:r>
      <w:r w:rsidR="00C300AB" w:rsidRPr="00C300AB">
        <w:rPr>
          <w:rFonts w:ascii="Calibri" w:hAnsi="Calibri"/>
          <w:bCs/>
          <w:color w:val="000000"/>
          <w:sz w:val="22"/>
          <w:szCs w:val="22"/>
        </w:rPr>
        <w:t xml:space="preserve">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66229742"/>
          <w:placeholder>
            <w:docPart w:val="DefaultPlaceholder_1082065160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="00C300AB" w:rsidRPr="00CD21E1">
            <w:rPr>
              <w:rStyle w:val="Textodelmarcadordeposicin"/>
            </w:rPr>
            <w:t>Haga clic aquí para escribir una fecha.</w:t>
          </w:r>
        </w:sdtContent>
      </w:sdt>
    </w:p>
    <w:p w:rsidR="008150C6" w:rsidRPr="00C300AB" w:rsidRDefault="003E0619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Número de vuelo</w:t>
      </w:r>
      <w:r w:rsidR="008150C6" w:rsidRPr="00C300AB">
        <w:rPr>
          <w:rFonts w:ascii="Calibri" w:hAnsi="Calibri"/>
          <w:bCs/>
          <w:color w:val="000000"/>
          <w:sz w:val="22"/>
          <w:szCs w:val="22"/>
        </w:rPr>
        <w:t>:</w:t>
      </w:r>
      <w:r w:rsidR="00C300AB" w:rsidRPr="00C300AB">
        <w:rPr>
          <w:rFonts w:ascii="Calibri" w:hAnsi="Calibri"/>
          <w:bCs/>
          <w:color w:val="000000"/>
          <w:sz w:val="22"/>
          <w:szCs w:val="22"/>
        </w:rPr>
        <w:t xml:space="preserve">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1663426091"/>
          <w:placeholder>
            <w:docPart w:val="DefaultPlaceholder_1082065158"/>
          </w:placeholder>
          <w:showingPlcHdr/>
          <w:text/>
        </w:sdtPr>
        <w:sdtEndPr/>
        <w:sdtContent>
          <w:r w:rsidR="00C300AB" w:rsidRPr="00CD21E1">
            <w:rPr>
              <w:rStyle w:val="Textodelmarcadordeposicin"/>
            </w:rPr>
            <w:t>Haga clic aquí para escribir texto.</w:t>
          </w:r>
        </w:sdtContent>
      </w:sdt>
    </w:p>
    <w:p w:rsidR="008150C6" w:rsidRPr="00C300AB" w:rsidRDefault="008150C6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 w:rsidRPr="00C300AB">
        <w:rPr>
          <w:rFonts w:ascii="Calibri" w:hAnsi="Calibri"/>
          <w:bCs/>
          <w:color w:val="000000"/>
          <w:sz w:val="22"/>
          <w:szCs w:val="22"/>
        </w:rPr>
        <w:t>Hora de llegada:</w:t>
      </w:r>
      <w:r w:rsidR="00C300AB" w:rsidRPr="00C300AB">
        <w:rPr>
          <w:rFonts w:ascii="Calibri" w:hAnsi="Calibri"/>
          <w:bCs/>
          <w:color w:val="000000"/>
          <w:sz w:val="22"/>
          <w:szCs w:val="22"/>
        </w:rPr>
        <w:t xml:space="preserve">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1382671945"/>
          <w:placeholder>
            <w:docPart w:val="DefaultPlaceholder_1082065158"/>
          </w:placeholder>
          <w:showingPlcHdr/>
          <w:text/>
        </w:sdtPr>
        <w:sdtEndPr/>
        <w:sdtContent>
          <w:r w:rsidR="00C300AB" w:rsidRPr="00CD21E1">
            <w:rPr>
              <w:rStyle w:val="Textodelmarcadordeposicin"/>
            </w:rPr>
            <w:t>Haga clic aquí para escribir texto.</w:t>
          </w:r>
        </w:sdtContent>
      </w:sdt>
    </w:p>
    <w:p w:rsidR="00C300AB" w:rsidRDefault="00C300AB" w:rsidP="00C300AB">
      <w:pPr>
        <w:rPr>
          <w:rFonts w:ascii="Calibri" w:hAnsi="Calibri"/>
          <w:bCs/>
          <w:color w:val="000000"/>
          <w:sz w:val="22"/>
          <w:szCs w:val="22"/>
        </w:rPr>
      </w:pPr>
    </w:p>
    <w:p w:rsidR="00E671BA" w:rsidRDefault="00E671BA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</w:p>
    <w:p w:rsidR="008150C6" w:rsidRPr="00C300AB" w:rsidRDefault="008150C6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 w:rsidRPr="00C300AB">
        <w:rPr>
          <w:rFonts w:ascii="Calibri" w:hAnsi="Calibri"/>
          <w:bCs/>
          <w:color w:val="000000"/>
          <w:sz w:val="22"/>
          <w:szCs w:val="22"/>
        </w:rPr>
        <w:t>Fecha de regreso:</w:t>
      </w:r>
      <w:r w:rsidR="00C300AB" w:rsidRPr="00C300AB">
        <w:rPr>
          <w:rFonts w:ascii="Calibri" w:hAnsi="Calibri"/>
          <w:bCs/>
          <w:color w:val="000000"/>
          <w:sz w:val="22"/>
          <w:szCs w:val="22"/>
        </w:rPr>
        <w:t xml:space="preserve">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337589665"/>
          <w:placeholder>
            <w:docPart w:val="DefaultPlaceholder_1082065160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="00C300AB" w:rsidRPr="00CD21E1">
            <w:rPr>
              <w:rStyle w:val="Textodelmarcadordeposicin"/>
            </w:rPr>
            <w:t>Haga clic aquí para escribir una fecha.</w:t>
          </w:r>
        </w:sdtContent>
      </w:sdt>
    </w:p>
    <w:p w:rsidR="008150C6" w:rsidRPr="00C300AB" w:rsidRDefault="003E0619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Número de vuelo</w:t>
      </w:r>
      <w:r w:rsidR="008150C6" w:rsidRPr="00C300AB">
        <w:rPr>
          <w:rFonts w:ascii="Calibri" w:hAnsi="Calibri"/>
          <w:bCs/>
          <w:color w:val="000000"/>
          <w:sz w:val="22"/>
          <w:szCs w:val="22"/>
        </w:rPr>
        <w:t>:</w:t>
      </w:r>
      <w:r w:rsidR="00C300AB" w:rsidRPr="00C300AB">
        <w:rPr>
          <w:rFonts w:ascii="Calibri" w:hAnsi="Calibri"/>
          <w:bCs/>
          <w:color w:val="000000"/>
          <w:sz w:val="22"/>
          <w:szCs w:val="22"/>
        </w:rPr>
        <w:t xml:space="preserve">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446366863"/>
          <w:placeholder>
            <w:docPart w:val="DefaultPlaceholder_1082065158"/>
          </w:placeholder>
          <w:showingPlcHdr/>
          <w:text/>
        </w:sdtPr>
        <w:sdtEndPr/>
        <w:sdtContent>
          <w:r w:rsidR="00C300AB" w:rsidRPr="00CD21E1">
            <w:rPr>
              <w:rStyle w:val="Textodelmarcadordeposicin"/>
            </w:rPr>
            <w:t>Haga clic aquí para escribir texto.</w:t>
          </w:r>
        </w:sdtContent>
      </w:sdt>
    </w:p>
    <w:p w:rsidR="008150C6" w:rsidRPr="00C300AB" w:rsidRDefault="00C300AB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 w:rsidRPr="00C300AB">
        <w:rPr>
          <w:rFonts w:ascii="Calibri" w:hAnsi="Calibri"/>
          <w:bCs/>
          <w:color w:val="000000"/>
          <w:sz w:val="22"/>
          <w:szCs w:val="22"/>
        </w:rPr>
        <w:t xml:space="preserve">Hora de regreso: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1178469297"/>
          <w:placeholder>
            <w:docPart w:val="DefaultPlaceholder_1082065158"/>
          </w:placeholder>
          <w:showingPlcHdr/>
          <w:text/>
        </w:sdtPr>
        <w:sdtEndPr/>
        <w:sdtContent>
          <w:r w:rsidRPr="00CD21E1">
            <w:rPr>
              <w:rStyle w:val="Textodelmarcadordeposicin"/>
            </w:rPr>
            <w:t>Haga clic aquí para escribir texto.</w:t>
          </w:r>
        </w:sdtContent>
      </w:sdt>
    </w:p>
    <w:p w:rsidR="00E671BA" w:rsidRDefault="00E671BA" w:rsidP="00C300AB">
      <w:pPr>
        <w:rPr>
          <w:rFonts w:asciiTheme="minorHAnsi" w:hAnsiTheme="minorHAnsi" w:cs="Arial"/>
          <w:b/>
          <w:sz w:val="22"/>
          <w:szCs w:val="22"/>
        </w:rPr>
      </w:pPr>
    </w:p>
    <w:p w:rsidR="008D49E5" w:rsidRDefault="008D49E5" w:rsidP="00C300AB">
      <w:pPr>
        <w:rPr>
          <w:rFonts w:asciiTheme="minorHAnsi" w:hAnsiTheme="minorHAnsi" w:cs="Arial"/>
          <w:b/>
          <w:sz w:val="22"/>
          <w:szCs w:val="22"/>
        </w:rPr>
      </w:pPr>
    </w:p>
    <w:p w:rsidR="00C300AB" w:rsidRPr="008150C6" w:rsidRDefault="00C300AB" w:rsidP="00C300AB">
      <w:pPr>
        <w:rPr>
          <w:rFonts w:asciiTheme="minorHAnsi" w:hAnsiTheme="minorHAnsi" w:cs="Arial"/>
          <w:b/>
          <w:sz w:val="22"/>
          <w:szCs w:val="22"/>
        </w:rPr>
      </w:pPr>
      <w:r w:rsidRPr="008150C6">
        <w:rPr>
          <w:rFonts w:asciiTheme="minorHAnsi" w:hAnsiTheme="minorHAnsi" w:cs="Arial"/>
          <w:b/>
          <w:sz w:val="22"/>
          <w:szCs w:val="22"/>
        </w:rPr>
        <w:t xml:space="preserve">Vº Bº Federación Autonómica de Judo                                                                  </w:t>
      </w:r>
      <w:r>
        <w:rPr>
          <w:rFonts w:asciiTheme="minorHAnsi" w:hAnsiTheme="minorHAnsi" w:cs="Arial"/>
          <w:b/>
          <w:sz w:val="22"/>
          <w:szCs w:val="22"/>
        </w:rPr>
        <w:t xml:space="preserve">            </w:t>
      </w:r>
      <w:r w:rsidRPr="008150C6">
        <w:rPr>
          <w:rFonts w:asciiTheme="minorHAnsi" w:hAnsiTheme="minorHAnsi" w:cs="Arial"/>
          <w:b/>
          <w:sz w:val="22"/>
          <w:szCs w:val="22"/>
        </w:rPr>
        <w:t>Firma del interesado</w:t>
      </w:r>
    </w:p>
    <w:p w:rsidR="00C300AB" w:rsidRPr="008150C6" w:rsidRDefault="00C300AB" w:rsidP="00C300AB">
      <w:pPr>
        <w:rPr>
          <w:rFonts w:asciiTheme="minorHAnsi" w:hAnsiTheme="minorHAnsi" w:cs="Arial"/>
          <w:b/>
          <w:sz w:val="22"/>
          <w:szCs w:val="22"/>
        </w:rPr>
      </w:pPr>
      <w:r w:rsidRPr="008150C6">
        <w:rPr>
          <w:rFonts w:asciiTheme="minorHAnsi" w:hAnsiTheme="minorHAnsi" w:cs="Arial"/>
          <w:b/>
          <w:sz w:val="22"/>
          <w:szCs w:val="22"/>
        </w:rPr>
        <w:t xml:space="preserve">                  </w:t>
      </w:r>
      <w:r>
        <w:rPr>
          <w:rFonts w:asciiTheme="minorHAnsi" w:hAnsiTheme="minorHAnsi" w:cs="Arial"/>
          <w:b/>
          <w:sz w:val="22"/>
          <w:szCs w:val="22"/>
        </w:rPr>
        <w:t xml:space="preserve">        </w:t>
      </w:r>
      <w:r w:rsidRPr="008150C6">
        <w:rPr>
          <w:rFonts w:asciiTheme="minorHAnsi" w:hAnsiTheme="minorHAnsi" w:cs="Arial"/>
          <w:b/>
          <w:sz w:val="22"/>
          <w:szCs w:val="22"/>
        </w:rPr>
        <w:t>Firma y Sello</w:t>
      </w:r>
    </w:p>
    <w:p w:rsidR="00C300AB" w:rsidRDefault="00C300AB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</w:p>
    <w:p w:rsidR="00C300AB" w:rsidRDefault="00C300AB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</w:p>
    <w:p w:rsidR="00C300AB" w:rsidRDefault="00C300AB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</w:p>
    <w:p w:rsidR="00C300AB" w:rsidRPr="00C300AB" w:rsidRDefault="00C300AB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</w:p>
    <w:p w:rsidR="00C300AB" w:rsidRPr="00C300AB" w:rsidRDefault="00C300AB" w:rsidP="00C300AB">
      <w:pPr>
        <w:spacing w:line="480" w:lineRule="auto"/>
        <w:rPr>
          <w:rFonts w:ascii="Calibri" w:hAnsi="Calibri"/>
          <w:b/>
          <w:bCs/>
          <w:color w:val="000000"/>
          <w:szCs w:val="22"/>
        </w:rPr>
      </w:pPr>
      <w:r w:rsidRPr="00C300AB">
        <w:rPr>
          <w:rFonts w:ascii="Calibri" w:hAnsi="Calibri"/>
          <w:b/>
          <w:bCs/>
          <w:color w:val="000000"/>
          <w:szCs w:val="22"/>
        </w:rPr>
        <w:t>NOTA: Adjuntar justificante de ingreso en la cuenta federativa.</w:t>
      </w:r>
    </w:p>
    <w:p w:rsidR="00C300AB" w:rsidRPr="008150C6" w:rsidRDefault="00C300AB" w:rsidP="008150C6">
      <w:pPr>
        <w:rPr>
          <w:rFonts w:ascii="Calibri" w:hAnsi="Calibri"/>
          <w:b/>
          <w:bCs/>
          <w:color w:val="000000"/>
          <w:sz w:val="22"/>
          <w:szCs w:val="22"/>
        </w:rPr>
      </w:pPr>
    </w:p>
    <w:p w:rsidR="00C300AB" w:rsidRDefault="00C300AB" w:rsidP="00C300AB">
      <w:pPr>
        <w:jc w:val="center"/>
        <w:rPr>
          <w:rFonts w:asciiTheme="minorHAnsi" w:hAnsiTheme="minorHAnsi"/>
          <w:b/>
          <w:sz w:val="24"/>
          <w:szCs w:val="24"/>
        </w:rPr>
      </w:pPr>
      <w:r w:rsidRPr="00C300AB">
        <w:rPr>
          <w:rFonts w:asciiTheme="minorHAnsi" w:hAnsiTheme="minorHAnsi"/>
          <w:b/>
          <w:sz w:val="24"/>
          <w:szCs w:val="24"/>
        </w:rPr>
        <w:t>AUTORIZACIÓN</w:t>
      </w:r>
    </w:p>
    <w:p w:rsidR="00C300AB" w:rsidRPr="00C300AB" w:rsidRDefault="00C300AB" w:rsidP="00C300AB">
      <w:pPr>
        <w:jc w:val="center"/>
        <w:rPr>
          <w:rFonts w:asciiTheme="minorHAnsi" w:hAnsiTheme="minorHAnsi"/>
          <w:b/>
          <w:sz w:val="24"/>
          <w:szCs w:val="24"/>
        </w:rPr>
      </w:pPr>
    </w:p>
    <w:p w:rsidR="00C300AB" w:rsidRDefault="008150C6" w:rsidP="00C300AB">
      <w:pPr>
        <w:jc w:val="center"/>
        <w:rPr>
          <w:rFonts w:asciiTheme="minorHAnsi" w:hAnsiTheme="minorHAnsi"/>
          <w:sz w:val="24"/>
          <w:szCs w:val="24"/>
        </w:rPr>
      </w:pPr>
      <w:r w:rsidRPr="00C300AB">
        <w:rPr>
          <w:rFonts w:asciiTheme="minorHAnsi" w:hAnsiTheme="minorHAnsi"/>
          <w:sz w:val="24"/>
          <w:szCs w:val="24"/>
        </w:rPr>
        <w:t>(A CUMPLIMENTAR POR E</w:t>
      </w:r>
      <w:r w:rsidR="00C300AB" w:rsidRPr="00C300AB">
        <w:rPr>
          <w:rFonts w:asciiTheme="minorHAnsi" w:hAnsiTheme="minorHAnsi"/>
          <w:sz w:val="24"/>
          <w:szCs w:val="24"/>
        </w:rPr>
        <w:t>L PADRE, LA MADRE O EL TUTOR/A)</w:t>
      </w:r>
    </w:p>
    <w:p w:rsidR="00C300AB" w:rsidRPr="00C300AB" w:rsidRDefault="00C300AB" w:rsidP="00C300AB">
      <w:pPr>
        <w:jc w:val="center"/>
        <w:rPr>
          <w:rFonts w:asciiTheme="minorHAnsi" w:hAnsiTheme="minorHAnsi"/>
          <w:sz w:val="24"/>
          <w:szCs w:val="24"/>
        </w:rPr>
      </w:pPr>
    </w:p>
    <w:p w:rsidR="00C300AB" w:rsidRPr="00C300AB" w:rsidRDefault="00C300AB" w:rsidP="00C300AB">
      <w:pPr>
        <w:rPr>
          <w:rFonts w:asciiTheme="minorHAnsi" w:hAnsiTheme="minorHAnsi"/>
          <w:sz w:val="24"/>
          <w:szCs w:val="24"/>
        </w:rPr>
      </w:pPr>
    </w:p>
    <w:p w:rsidR="00C300AB" w:rsidRDefault="008150C6" w:rsidP="00C300AB">
      <w:pPr>
        <w:jc w:val="both"/>
        <w:rPr>
          <w:rFonts w:asciiTheme="minorHAnsi" w:hAnsiTheme="minorHAnsi"/>
          <w:sz w:val="24"/>
          <w:szCs w:val="24"/>
        </w:rPr>
      </w:pPr>
      <w:proofErr w:type="gramStart"/>
      <w:r w:rsidRPr="00C300AB">
        <w:rPr>
          <w:rFonts w:asciiTheme="minorHAnsi" w:hAnsiTheme="minorHAnsi"/>
          <w:sz w:val="24"/>
          <w:szCs w:val="24"/>
        </w:rPr>
        <w:t>D./</w:t>
      </w:r>
      <w:proofErr w:type="gramEnd"/>
      <w:r w:rsidRPr="00C300AB">
        <w:rPr>
          <w:rFonts w:asciiTheme="minorHAnsi" w:hAnsiTheme="minorHAnsi"/>
          <w:sz w:val="24"/>
          <w:szCs w:val="24"/>
        </w:rPr>
        <w:t>Dª_________________________</w:t>
      </w:r>
      <w:r w:rsidR="00C300AB">
        <w:rPr>
          <w:rFonts w:asciiTheme="minorHAnsi" w:hAnsiTheme="minorHAnsi"/>
          <w:sz w:val="24"/>
          <w:szCs w:val="24"/>
        </w:rPr>
        <w:t>____________________________________________________ ,</w:t>
      </w:r>
    </w:p>
    <w:p w:rsidR="00C300AB" w:rsidRDefault="008150C6" w:rsidP="00C300AB">
      <w:pPr>
        <w:jc w:val="both"/>
        <w:rPr>
          <w:rFonts w:asciiTheme="minorHAnsi" w:hAnsiTheme="minorHAnsi"/>
          <w:sz w:val="24"/>
          <w:szCs w:val="24"/>
        </w:rPr>
      </w:pPr>
      <w:proofErr w:type="gramStart"/>
      <w:r w:rsidRPr="00C300AB">
        <w:rPr>
          <w:rFonts w:asciiTheme="minorHAnsi" w:hAnsiTheme="minorHAnsi"/>
          <w:sz w:val="24"/>
          <w:szCs w:val="24"/>
        </w:rPr>
        <w:t>con</w:t>
      </w:r>
      <w:proofErr w:type="gramEnd"/>
      <w:r w:rsidRPr="00C300AB">
        <w:rPr>
          <w:rFonts w:asciiTheme="minorHAnsi" w:hAnsiTheme="minorHAnsi"/>
          <w:sz w:val="24"/>
          <w:szCs w:val="24"/>
        </w:rPr>
        <w:t xml:space="preserve"> D.N.I. en vigor número_______</w:t>
      </w:r>
      <w:r w:rsidR="00C300AB">
        <w:rPr>
          <w:rFonts w:asciiTheme="minorHAnsi" w:hAnsiTheme="minorHAnsi"/>
          <w:sz w:val="24"/>
          <w:szCs w:val="24"/>
        </w:rPr>
        <w:t>_____________________________________________________ ,</w:t>
      </w:r>
    </w:p>
    <w:p w:rsidR="00C300AB" w:rsidRDefault="008150C6" w:rsidP="00C300AB">
      <w:pPr>
        <w:jc w:val="both"/>
        <w:rPr>
          <w:rFonts w:asciiTheme="minorHAnsi" w:hAnsiTheme="minorHAnsi"/>
          <w:sz w:val="24"/>
          <w:szCs w:val="24"/>
        </w:rPr>
      </w:pPr>
      <w:proofErr w:type="gramStart"/>
      <w:r w:rsidRPr="00C300AB">
        <w:rPr>
          <w:rFonts w:asciiTheme="minorHAnsi" w:hAnsiTheme="minorHAnsi"/>
          <w:sz w:val="24"/>
          <w:szCs w:val="24"/>
        </w:rPr>
        <w:t>en</w:t>
      </w:r>
      <w:proofErr w:type="gramEnd"/>
      <w:r w:rsidRPr="00C300AB">
        <w:rPr>
          <w:rFonts w:asciiTheme="minorHAnsi" w:hAnsiTheme="minorHAnsi"/>
          <w:sz w:val="24"/>
          <w:szCs w:val="24"/>
        </w:rPr>
        <w:t xml:space="preserve"> mi condición de PADRE / MADRE / TUTOR / TUTORA de D./Dª_________________________</w:t>
      </w:r>
      <w:r w:rsidR="00C300AB">
        <w:rPr>
          <w:rFonts w:asciiTheme="minorHAnsi" w:hAnsiTheme="minorHAnsi"/>
          <w:sz w:val="24"/>
          <w:szCs w:val="24"/>
        </w:rPr>
        <w:t>____________________________________________________ ,</w:t>
      </w:r>
    </w:p>
    <w:p w:rsidR="00C300AB" w:rsidRDefault="008150C6" w:rsidP="00C300AB">
      <w:pPr>
        <w:jc w:val="both"/>
        <w:rPr>
          <w:rFonts w:asciiTheme="minorHAnsi" w:hAnsiTheme="minorHAnsi"/>
          <w:sz w:val="24"/>
          <w:szCs w:val="24"/>
        </w:rPr>
      </w:pPr>
      <w:proofErr w:type="gramStart"/>
      <w:r w:rsidRPr="00C300AB">
        <w:rPr>
          <w:rFonts w:asciiTheme="minorHAnsi" w:hAnsiTheme="minorHAnsi"/>
          <w:sz w:val="24"/>
          <w:szCs w:val="24"/>
        </w:rPr>
        <w:t>con</w:t>
      </w:r>
      <w:proofErr w:type="gramEnd"/>
      <w:r w:rsidRPr="00C300AB">
        <w:rPr>
          <w:rFonts w:asciiTheme="minorHAnsi" w:hAnsiTheme="minorHAnsi"/>
          <w:sz w:val="24"/>
          <w:szCs w:val="24"/>
        </w:rPr>
        <w:t xml:space="preserve"> D.N.I. en vigor número______</w:t>
      </w:r>
      <w:r w:rsidR="00C300AB">
        <w:rPr>
          <w:rFonts w:asciiTheme="minorHAnsi" w:hAnsiTheme="minorHAnsi"/>
          <w:sz w:val="24"/>
          <w:szCs w:val="24"/>
        </w:rPr>
        <w:t>_____________________________________________________ ,</w:t>
      </w:r>
    </w:p>
    <w:p w:rsidR="00C300AB" w:rsidRDefault="008150C6" w:rsidP="00C300AB">
      <w:pPr>
        <w:jc w:val="both"/>
        <w:rPr>
          <w:rFonts w:asciiTheme="minorHAnsi" w:hAnsiTheme="minorHAnsi"/>
          <w:sz w:val="24"/>
          <w:szCs w:val="24"/>
        </w:rPr>
      </w:pPr>
      <w:proofErr w:type="gramStart"/>
      <w:r w:rsidRPr="00C300AB">
        <w:rPr>
          <w:rFonts w:asciiTheme="minorHAnsi" w:hAnsiTheme="minorHAnsi"/>
          <w:sz w:val="24"/>
          <w:szCs w:val="24"/>
        </w:rPr>
        <w:t>por</w:t>
      </w:r>
      <w:proofErr w:type="gramEnd"/>
      <w:r w:rsidRPr="00C300AB">
        <w:rPr>
          <w:rFonts w:asciiTheme="minorHAnsi" w:hAnsiTheme="minorHAnsi"/>
          <w:sz w:val="24"/>
          <w:szCs w:val="24"/>
        </w:rPr>
        <w:t xml:space="preserve"> la presente le AUTORIZO para viajar y participar en ______________________________</w:t>
      </w:r>
      <w:r w:rsidR="00C300AB">
        <w:rPr>
          <w:rFonts w:asciiTheme="minorHAnsi" w:hAnsiTheme="minorHAnsi"/>
          <w:sz w:val="24"/>
          <w:szCs w:val="24"/>
        </w:rPr>
        <w:t>____________________________________________________ ,</w:t>
      </w:r>
    </w:p>
    <w:p w:rsidR="00C300AB" w:rsidRDefault="008150C6" w:rsidP="00C300AB">
      <w:pPr>
        <w:jc w:val="both"/>
        <w:rPr>
          <w:rFonts w:asciiTheme="minorHAnsi" w:hAnsiTheme="minorHAnsi"/>
          <w:sz w:val="24"/>
          <w:szCs w:val="24"/>
        </w:rPr>
      </w:pPr>
      <w:proofErr w:type="gramStart"/>
      <w:r w:rsidRPr="00C300AB">
        <w:rPr>
          <w:rFonts w:asciiTheme="minorHAnsi" w:hAnsiTheme="minorHAnsi"/>
          <w:sz w:val="24"/>
          <w:szCs w:val="24"/>
        </w:rPr>
        <w:t>aceptando</w:t>
      </w:r>
      <w:proofErr w:type="gramEnd"/>
      <w:r w:rsidRPr="00C300AB">
        <w:rPr>
          <w:rFonts w:asciiTheme="minorHAnsi" w:hAnsiTheme="minorHAnsi"/>
          <w:sz w:val="24"/>
          <w:szCs w:val="24"/>
        </w:rPr>
        <w:t xml:space="preserve"> las normas de la competición, así como que se realicen fotografías y filmaciones que posteriormente puedan ser utilizadas para publicidad deportiva, prensa y para la pág</w:t>
      </w:r>
      <w:r w:rsidR="00C300AB" w:rsidRPr="00C300AB">
        <w:rPr>
          <w:rFonts w:asciiTheme="minorHAnsi" w:hAnsiTheme="minorHAnsi"/>
          <w:sz w:val="24"/>
          <w:szCs w:val="24"/>
        </w:rPr>
        <w:t>ina Web de la organización.</w:t>
      </w:r>
    </w:p>
    <w:p w:rsidR="00C300AB" w:rsidRPr="00C300AB" w:rsidRDefault="00C300AB" w:rsidP="00C300AB">
      <w:pPr>
        <w:jc w:val="both"/>
        <w:rPr>
          <w:rFonts w:asciiTheme="minorHAnsi" w:hAnsiTheme="minorHAnsi"/>
          <w:sz w:val="24"/>
          <w:szCs w:val="24"/>
        </w:rPr>
      </w:pPr>
    </w:p>
    <w:p w:rsidR="00C300AB" w:rsidRPr="00C300AB" w:rsidRDefault="008150C6" w:rsidP="00C300AB">
      <w:pPr>
        <w:jc w:val="both"/>
        <w:rPr>
          <w:rFonts w:asciiTheme="minorHAnsi" w:hAnsiTheme="minorHAnsi"/>
          <w:sz w:val="24"/>
          <w:szCs w:val="24"/>
        </w:rPr>
      </w:pPr>
      <w:r w:rsidRPr="00C300AB">
        <w:rPr>
          <w:rFonts w:asciiTheme="minorHAnsi" w:hAnsiTheme="minorHAnsi"/>
          <w:sz w:val="24"/>
          <w:szCs w:val="24"/>
        </w:rPr>
        <w:t>Y para que conste y surta a los efectos opo</w:t>
      </w:r>
      <w:r w:rsidR="00C300AB" w:rsidRPr="00C300AB">
        <w:rPr>
          <w:rFonts w:asciiTheme="minorHAnsi" w:hAnsiTheme="minorHAnsi"/>
          <w:sz w:val="24"/>
          <w:szCs w:val="24"/>
        </w:rPr>
        <w:t>rtunos firmo esta autorización.</w:t>
      </w:r>
    </w:p>
    <w:p w:rsidR="00C300AB" w:rsidRPr="00C300AB" w:rsidRDefault="00C300AB" w:rsidP="00C300AB">
      <w:pPr>
        <w:jc w:val="both"/>
        <w:rPr>
          <w:rFonts w:asciiTheme="minorHAnsi" w:hAnsiTheme="minorHAnsi"/>
          <w:sz w:val="24"/>
          <w:szCs w:val="24"/>
        </w:rPr>
      </w:pPr>
    </w:p>
    <w:p w:rsidR="00C300AB" w:rsidRPr="00C300AB" w:rsidRDefault="008150C6" w:rsidP="00C300AB">
      <w:pPr>
        <w:jc w:val="both"/>
        <w:rPr>
          <w:rFonts w:asciiTheme="minorHAnsi" w:hAnsiTheme="minorHAnsi"/>
          <w:sz w:val="24"/>
          <w:szCs w:val="24"/>
        </w:rPr>
      </w:pPr>
      <w:r w:rsidRPr="00C300AB">
        <w:rPr>
          <w:rFonts w:asciiTheme="minorHAnsi" w:hAnsiTheme="minorHAnsi"/>
          <w:sz w:val="24"/>
          <w:szCs w:val="24"/>
        </w:rPr>
        <w:t xml:space="preserve">Firma: </w:t>
      </w:r>
    </w:p>
    <w:p w:rsidR="00C300AB" w:rsidRDefault="00C300AB" w:rsidP="00C300AB">
      <w:pPr>
        <w:jc w:val="both"/>
        <w:rPr>
          <w:rFonts w:asciiTheme="minorHAnsi" w:hAnsiTheme="minorHAnsi"/>
          <w:sz w:val="24"/>
          <w:szCs w:val="24"/>
        </w:rPr>
      </w:pPr>
    </w:p>
    <w:p w:rsidR="00C300AB" w:rsidRDefault="00C300AB" w:rsidP="00C300AB">
      <w:pPr>
        <w:jc w:val="both"/>
        <w:rPr>
          <w:rFonts w:asciiTheme="minorHAnsi" w:hAnsiTheme="minorHAnsi"/>
          <w:sz w:val="24"/>
          <w:szCs w:val="24"/>
        </w:rPr>
      </w:pPr>
    </w:p>
    <w:p w:rsidR="00C300AB" w:rsidRDefault="00C300AB" w:rsidP="00C300AB">
      <w:pPr>
        <w:jc w:val="both"/>
        <w:rPr>
          <w:rFonts w:asciiTheme="minorHAnsi" w:hAnsiTheme="minorHAnsi"/>
          <w:sz w:val="24"/>
          <w:szCs w:val="24"/>
        </w:rPr>
      </w:pPr>
    </w:p>
    <w:p w:rsidR="00C300AB" w:rsidRDefault="00C300AB" w:rsidP="00C300AB">
      <w:pPr>
        <w:jc w:val="both"/>
        <w:rPr>
          <w:rFonts w:asciiTheme="minorHAnsi" w:hAnsiTheme="minorHAnsi"/>
          <w:sz w:val="24"/>
          <w:szCs w:val="24"/>
        </w:rPr>
      </w:pPr>
    </w:p>
    <w:p w:rsidR="00C300AB" w:rsidRPr="00C300AB" w:rsidRDefault="00C300AB" w:rsidP="00C300AB">
      <w:pPr>
        <w:jc w:val="both"/>
        <w:rPr>
          <w:rFonts w:asciiTheme="minorHAnsi" w:hAnsiTheme="minorHAnsi"/>
          <w:sz w:val="24"/>
          <w:szCs w:val="24"/>
        </w:rPr>
      </w:pPr>
    </w:p>
    <w:p w:rsidR="00C300AB" w:rsidRPr="00C300AB" w:rsidRDefault="00C300AB" w:rsidP="00C300AB">
      <w:pPr>
        <w:jc w:val="both"/>
        <w:rPr>
          <w:rFonts w:asciiTheme="minorHAnsi" w:hAnsiTheme="minorHAnsi"/>
          <w:sz w:val="24"/>
          <w:szCs w:val="24"/>
        </w:rPr>
      </w:pPr>
    </w:p>
    <w:p w:rsidR="008150C6" w:rsidRPr="00C300AB" w:rsidRDefault="008150C6" w:rsidP="00C300AB">
      <w:pPr>
        <w:jc w:val="both"/>
        <w:rPr>
          <w:rFonts w:asciiTheme="minorHAnsi" w:hAnsiTheme="minorHAnsi"/>
          <w:sz w:val="24"/>
          <w:szCs w:val="24"/>
        </w:rPr>
      </w:pPr>
      <w:r w:rsidRPr="00C300AB">
        <w:rPr>
          <w:rFonts w:asciiTheme="minorHAnsi" w:hAnsiTheme="minorHAnsi"/>
          <w:sz w:val="24"/>
          <w:szCs w:val="24"/>
        </w:rPr>
        <w:t>En___________________</w:t>
      </w:r>
      <w:proofErr w:type="gramStart"/>
      <w:r w:rsidRPr="00C300AB">
        <w:rPr>
          <w:rFonts w:asciiTheme="minorHAnsi" w:hAnsiTheme="minorHAnsi"/>
          <w:sz w:val="24"/>
          <w:szCs w:val="24"/>
        </w:rPr>
        <w:t>_ ,</w:t>
      </w:r>
      <w:proofErr w:type="gramEnd"/>
      <w:r w:rsidRPr="00C300AB">
        <w:rPr>
          <w:rFonts w:asciiTheme="minorHAnsi" w:hAnsiTheme="minorHAnsi"/>
          <w:sz w:val="24"/>
          <w:szCs w:val="24"/>
        </w:rPr>
        <w:t xml:space="preserve"> a ___</w:t>
      </w:r>
      <w:r w:rsidR="00C300AB">
        <w:rPr>
          <w:rFonts w:asciiTheme="minorHAnsi" w:hAnsiTheme="minorHAnsi"/>
          <w:sz w:val="24"/>
          <w:szCs w:val="24"/>
        </w:rPr>
        <w:t>____ de ________________ de ________</w:t>
      </w:r>
      <w:r w:rsidRPr="00C300AB">
        <w:rPr>
          <w:rFonts w:asciiTheme="minorHAnsi" w:hAnsiTheme="minorHAnsi"/>
          <w:sz w:val="24"/>
          <w:szCs w:val="24"/>
        </w:rPr>
        <w:t>.</w:t>
      </w:r>
    </w:p>
    <w:sectPr w:rsidR="008150C6" w:rsidRPr="00C300AB" w:rsidSect="0052747B">
      <w:headerReference w:type="default" r:id="rId9"/>
      <w:footerReference w:type="default" r:id="rId10"/>
      <w:headerReference w:type="first" r:id="rId11"/>
      <w:pgSz w:w="11906" w:h="16838"/>
      <w:pgMar w:top="211" w:right="991" w:bottom="397" w:left="992" w:header="437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982" w:rsidRDefault="00C86982">
      <w:r>
        <w:separator/>
      </w:r>
    </w:p>
  </w:endnote>
  <w:endnote w:type="continuationSeparator" w:id="0">
    <w:p w:rsidR="00C86982" w:rsidRDefault="00C86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2118" w:type="dxa"/>
      <w:jc w:val="center"/>
      <w:tblInd w:w="2351" w:type="dxa"/>
      <w:tblLayout w:type="fixed"/>
      <w:tblLook w:val="01E0" w:firstRow="1" w:lastRow="1" w:firstColumn="1" w:lastColumn="1" w:noHBand="0" w:noVBand="0"/>
    </w:tblPr>
    <w:tblGrid>
      <w:gridCol w:w="1867"/>
      <w:gridCol w:w="10251"/>
    </w:tblGrid>
    <w:tr w:rsidR="00CC69BA" w:rsidRPr="00F93BE6" w:rsidTr="00D75256">
      <w:trPr>
        <w:trHeight w:val="636"/>
        <w:jc w:val="center"/>
      </w:trPr>
      <w:tc>
        <w:tcPr>
          <w:tcW w:w="1867" w:type="dxa"/>
          <w:shd w:val="clear" w:color="auto" w:fill="FF0000"/>
          <w:vAlign w:val="center"/>
        </w:tcPr>
        <w:p w:rsidR="00CC69BA" w:rsidRPr="00F93BE6" w:rsidRDefault="0020346A" w:rsidP="001F1C3D">
          <w:pPr>
            <w:pStyle w:val="Piedepgina"/>
            <w:tabs>
              <w:tab w:val="left" w:pos="708"/>
            </w:tabs>
            <w:spacing w:before="40" w:after="40"/>
            <w:ind w:left="720" w:right="-108"/>
            <w:jc w:val="center"/>
            <w:rPr>
              <w:rFonts w:ascii="Arial" w:hAnsi="Arial" w:cs="Arial"/>
              <w:b/>
              <w:sz w:val="12"/>
              <w:szCs w:val="16"/>
            </w:rPr>
          </w:pPr>
          <w:r>
            <w:rPr>
              <w:noProof/>
              <w:sz w:val="22"/>
              <w:lang w:bidi="ar-SA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0A39B30E" wp14:editId="6296DD00">
                    <wp:simplePos x="0" y="0"/>
                    <wp:positionH relativeFrom="page">
                      <wp:posOffset>7040880</wp:posOffset>
                    </wp:positionH>
                    <wp:positionV relativeFrom="page">
                      <wp:posOffset>10099675</wp:posOffset>
                    </wp:positionV>
                    <wp:extent cx="344170" cy="400685"/>
                    <wp:effectExtent l="0" t="0" r="0" b="0"/>
                    <wp:wrapNone/>
                    <wp:docPr id="8" name="Rectangl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4170" cy="400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256" w:rsidRPr="00C957CC" w:rsidRDefault="00D75256" w:rsidP="00D75256">
                                <w:pPr>
                                  <w:pStyle w:val="Piedepgina"/>
                                  <w:rPr>
                                    <w:rFonts w:ascii="Calibri Light" w:hAnsi="Calibri Light"/>
                                    <w:b/>
                                    <w:color w:val="FFFFFF"/>
                                    <w:sz w:val="22"/>
                                    <w:szCs w:val="44"/>
                                  </w:rPr>
                                </w:pPr>
                                <w:r w:rsidRPr="00C957CC">
                                  <w:rPr>
                                    <w:rFonts w:ascii="Calibri Light" w:hAnsi="Calibri Light"/>
                                    <w:b/>
                                    <w:color w:val="FFFFFF"/>
                                    <w:sz w:val="12"/>
                                  </w:rPr>
                                  <w:t xml:space="preserve"> Pág</w:t>
                                </w:r>
                                <w:r w:rsidR="00E5313B">
                                  <w:rPr>
                                    <w:rFonts w:ascii="Calibri Light" w:hAnsi="Calibri Light"/>
                                    <w:b/>
                                    <w:color w:val="FFFFFF"/>
                                    <w:sz w:val="12"/>
                                  </w:rPr>
                                  <w:t>.</w:t>
                                </w:r>
                                <w:r w:rsidRPr="00C957CC">
                                  <w:rPr>
                                    <w:rFonts w:ascii="Calibri Light" w:hAnsi="Calibri Light"/>
                                    <w:b/>
                                    <w:color w:val="FFFFFF"/>
                                    <w:sz w:val="12"/>
                                  </w:rPr>
                                  <w:t xml:space="preserve"> </w:t>
                                </w:r>
                                <w:r w:rsidRPr="00C957CC">
                                  <w:rPr>
                                    <w:rFonts w:ascii="Calibri" w:hAnsi="Calibri"/>
                                    <w:b/>
                                    <w:color w:val="FFFFFF"/>
                                    <w:sz w:val="8"/>
                                    <w:szCs w:val="22"/>
                                  </w:rPr>
                                  <w:fldChar w:fldCharType="begin"/>
                                </w:r>
                                <w:r w:rsidRPr="00C957CC">
                                  <w:rPr>
                                    <w:b/>
                                    <w:color w:val="FFFFFF"/>
                                    <w:sz w:val="10"/>
                                  </w:rPr>
                                  <w:instrText>PAGE    \* MERGEFORMAT</w:instrText>
                                </w:r>
                                <w:r w:rsidRPr="00C957CC">
                                  <w:rPr>
                                    <w:rFonts w:ascii="Calibri" w:hAnsi="Calibri"/>
                                    <w:b/>
                                    <w:color w:val="FFFFFF"/>
                                    <w:sz w:val="8"/>
                                    <w:szCs w:val="22"/>
                                  </w:rPr>
                                  <w:fldChar w:fldCharType="separate"/>
                                </w:r>
                                <w:r w:rsidR="00757D2A" w:rsidRPr="00757D2A">
                                  <w:rPr>
                                    <w:rFonts w:ascii="Calibri Light" w:hAnsi="Calibri Light"/>
                                    <w:b/>
                                    <w:noProof/>
                                    <w:color w:val="FFFFFF"/>
                                    <w:sz w:val="20"/>
                                    <w:szCs w:val="44"/>
                                  </w:rPr>
                                  <w:t>1</w:t>
                                </w:r>
                                <w:r w:rsidRPr="00C957CC">
                                  <w:rPr>
                                    <w:rFonts w:ascii="Calibri Light" w:hAnsi="Calibri Light"/>
                                    <w:b/>
                                    <w:color w:val="FFFFFF"/>
                                    <w:sz w:val="20"/>
                                    <w:szCs w:val="4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6" o:spid="_x0000_s1026" style="position:absolute;left:0;text-align:left;margin-left:554.4pt;margin-top:795.25pt;width:27.1pt;height:31.5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" o:allowincell="f" filled="f" stroked="f">
                    <v:textbox style="layout-flow:vertical;mso-layout-flow-alt:bottom-to-top;mso-fit-shape-to-text:t">
                      <w:txbxContent>
                        <w:p w:rsidR="00D75256" w:rsidRPr="00C957CC" w:rsidRDefault="00D75256" w:rsidP="00D75256">
                          <w:pPr>
                            <w:pStyle w:val="Piedepgina"/>
                            <w:rPr>
                              <w:rFonts w:ascii="Calibri Light" w:hAnsi="Calibri Light"/>
                              <w:b/>
                              <w:color w:val="FFFFFF"/>
                              <w:sz w:val="22"/>
                              <w:szCs w:val="44"/>
                            </w:rPr>
                          </w:pPr>
                          <w:r w:rsidRPr="00C957CC">
                            <w:rPr>
                              <w:rFonts w:ascii="Calibri Light" w:hAnsi="Calibri Light"/>
                              <w:b/>
                              <w:color w:val="FFFFFF"/>
                              <w:sz w:val="12"/>
                            </w:rPr>
                            <w:t xml:space="preserve"> Pág</w:t>
                          </w:r>
                          <w:r w:rsidR="00E5313B">
                            <w:rPr>
                              <w:rFonts w:ascii="Calibri Light" w:hAnsi="Calibri Light"/>
                              <w:b/>
                              <w:color w:val="FFFFFF"/>
                              <w:sz w:val="12"/>
                            </w:rPr>
                            <w:t>.</w:t>
                          </w:r>
                          <w:r w:rsidRPr="00C957CC">
                            <w:rPr>
                              <w:rFonts w:ascii="Calibri Light" w:hAnsi="Calibri Light"/>
                              <w:b/>
                              <w:color w:val="FFFFFF"/>
                              <w:sz w:val="12"/>
                            </w:rPr>
                            <w:t xml:space="preserve"> </w:t>
                          </w:r>
                          <w:r w:rsidRPr="00C957CC">
                            <w:rPr>
                              <w:rFonts w:ascii="Calibri" w:hAnsi="Calibri"/>
                              <w:b/>
                              <w:color w:val="FFFFFF"/>
                              <w:sz w:val="8"/>
                              <w:szCs w:val="22"/>
                            </w:rPr>
                            <w:fldChar w:fldCharType="begin"/>
                          </w:r>
                          <w:r w:rsidRPr="00C957CC">
                            <w:rPr>
                              <w:b/>
                              <w:color w:val="FFFFFF"/>
                              <w:sz w:val="10"/>
                            </w:rPr>
                            <w:instrText>PAGE    \* MERGEFORMAT</w:instrText>
                          </w:r>
                          <w:r w:rsidRPr="00C957CC">
                            <w:rPr>
                              <w:rFonts w:ascii="Calibri" w:hAnsi="Calibri"/>
                              <w:b/>
                              <w:color w:val="FFFFFF"/>
                              <w:sz w:val="8"/>
                              <w:szCs w:val="22"/>
                            </w:rPr>
                            <w:fldChar w:fldCharType="separate"/>
                          </w:r>
                          <w:r w:rsidR="00757D2A" w:rsidRPr="00757D2A">
                            <w:rPr>
                              <w:rFonts w:ascii="Calibri Light" w:hAnsi="Calibri Light"/>
                              <w:b/>
                              <w:noProof/>
                              <w:color w:val="FFFFFF"/>
                              <w:sz w:val="20"/>
                              <w:szCs w:val="44"/>
                            </w:rPr>
                            <w:t>1</w:t>
                          </w:r>
                          <w:r w:rsidRPr="00C957CC">
                            <w:rPr>
                              <w:rFonts w:ascii="Calibri Light" w:hAnsi="Calibri Light"/>
                              <w:b/>
                              <w:color w:val="FFFFFF"/>
                              <w:sz w:val="20"/>
                              <w:szCs w:val="44"/>
                            </w:rPr>
                            <w:fldChar w:fldCharType="end"/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sz w:val="22"/>
              <w:lang w:bidi="ar-SA"/>
            </w:rPr>
            <w:drawing>
              <wp:inline distT="0" distB="0" distL="0" distR="0" wp14:anchorId="50A93CB0" wp14:editId="078A172A">
                <wp:extent cx="495300" cy="396240"/>
                <wp:effectExtent l="0" t="0" r="0" b="3810"/>
                <wp:docPr id="4" name="Imagen 4" descr="ESPAÑA BLANCO cop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SPAÑA BLANCO cop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51" w:type="dxa"/>
          <w:shd w:val="clear" w:color="auto" w:fill="FF0000"/>
          <w:vAlign w:val="center"/>
        </w:tcPr>
        <w:p w:rsidR="001F1C3D" w:rsidRDefault="001F1C3D" w:rsidP="001F1C3D">
          <w:pPr>
            <w:pStyle w:val="Piedepgina"/>
            <w:tabs>
              <w:tab w:val="left" w:pos="708"/>
            </w:tabs>
            <w:ind w:left="-202" w:right="1004"/>
            <w:jc w:val="center"/>
            <w:rPr>
              <w:rFonts w:ascii="Arial" w:hAnsi="Arial" w:cs="Arial"/>
              <w:b/>
              <w:color w:val="FFFFFF"/>
            </w:rPr>
          </w:pPr>
          <w:r w:rsidRPr="00A6524F">
            <w:rPr>
              <w:rFonts w:ascii="Arial" w:hAnsi="Arial" w:cs="Arial"/>
              <w:b/>
              <w:color w:val="FFFFFF"/>
              <w:sz w:val="16"/>
              <w:szCs w:val="16"/>
            </w:rPr>
            <w:t>REAL FEDERACIÓN ESPAÑOLA DE JUDO Y DEPORTES ASOCIADOS</w:t>
          </w:r>
        </w:p>
        <w:p w:rsidR="001F1C3D" w:rsidRPr="008456B7" w:rsidRDefault="00E5313B" w:rsidP="001F1C3D">
          <w:pPr>
            <w:pStyle w:val="Piedepgina"/>
            <w:tabs>
              <w:tab w:val="left" w:pos="708"/>
            </w:tabs>
            <w:ind w:left="-202" w:right="1004"/>
            <w:jc w:val="center"/>
            <w:rPr>
              <w:rFonts w:ascii="Arial" w:hAnsi="Arial" w:cs="Arial"/>
              <w:b/>
              <w:color w:val="FFFFFF"/>
            </w:rPr>
          </w:pPr>
          <w:r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 xml:space="preserve">JIU JITSU </w:t>
          </w:r>
          <w:r>
            <w:rPr>
              <w:rFonts w:ascii="Arial" w:hAnsi="Arial" w:cs="Arial"/>
              <w:b/>
              <w:color w:val="FFFFFF"/>
              <w:sz w:val="12"/>
              <w:szCs w:val="16"/>
            </w:rPr>
            <w:t xml:space="preserve">- </w:t>
          </w:r>
          <w:r w:rsidR="001F1C3D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>A</w:t>
          </w:r>
          <w:r w:rsidR="00203302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>IKIDO</w:t>
          </w:r>
          <w:r w:rsidR="001F1C3D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 xml:space="preserve"> - K</w:t>
          </w:r>
          <w:r w:rsidR="00203302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>ENDO</w:t>
          </w:r>
          <w:r w:rsidR="001F1C3D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 xml:space="preserve"> - W</w:t>
          </w:r>
          <w:r w:rsidR="00203302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>U</w:t>
          </w:r>
          <w:r w:rsidR="001F1C3D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 xml:space="preserve"> S</w:t>
          </w:r>
          <w:r w:rsidR="00203302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>HU</w:t>
          </w:r>
          <w:r w:rsidR="001F1C3D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 xml:space="preserve"> </w:t>
          </w:r>
          <w:r>
            <w:rPr>
              <w:rFonts w:ascii="Arial" w:hAnsi="Arial" w:cs="Arial"/>
              <w:b/>
              <w:color w:val="FFFFFF"/>
              <w:sz w:val="12"/>
              <w:szCs w:val="16"/>
            </w:rPr>
            <w:t>-</w:t>
          </w:r>
          <w:r w:rsidR="001F1C3D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 xml:space="preserve"> D</w:t>
          </w:r>
          <w:r w:rsidR="00203302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>EFENSA PERSONAL</w:t>
          </w:r>
        </w:p>
        <w:p w:rsidR="00CC69BA" w:rsidRPr="00E106A8" w:rsidRDefault="001F1C3D" w:rsidP="001F1C3D">
          <w:pPr>
            <w:pStyle w:val="Piedepgina"/>
            <w:tabs>
              <w:tab w:val="left" w:pos="708"/>
            </w:tabs>
            <w:spacing w:before="40"/>
            <w:ind w:left="-108" w:right="1131"/>
            <w:jc w:val="center"/>
            <w:rPr>
              <w:rFonts w:ascii="Arial" w:hAnsi="Arial" w:cs="Arial"/>
              <w:b/>
              <w:color w:val="FFFFFF"/>
              <w:sz w:val="10"/>
              <w:szCs w:val="10"/>
            </w:rPr>
          </w:pPr>
          <w:r w:rsidRPr="00A6524F">
            <w:rPr>
              <w:rFonts w:ascii="Arial" w:hAnsi="Arial" w:cs="Arial"/>
              <w:color w:val="FFFFFF"/>
              <w:sz w:val="12"/>
              <w:szCs w:val="10"/>
            </w:rPr>
            <w:t xml:space="preserve">C/ Ferraz nº 16 - 7º Izda - 28008 MADRID  Tfno. (34) 915 948 76 - </w:t>
          </w:r>
          <w:hyperlink r:id="rId2" w:history="1">
            <w:r w:rsidRPr="00A6524F">
              <w:rPr>
                <w:rStyle w:val="Hipervnculo"/>
                <w:rFonts w:ascii="Arial" w:hAnsi="Arial" w:cs="Arial"/>
                <w:color w:val="FFFFFF"/>
                <w:sz w:val="12"/>
                <w:szCs w:val="10"/>
              </w:rPr>
              <w:t>info@rfejudo.com</w:t>
            </w:r>
          </w:hyperlink>
        </w:p>
      </w:tc>
    </w:tr>
  </w:tbl>
  <w:p w:rsidR="00CC428F" w:rsidRDefault="00CC428F" w:rsidP="003019DB">
    <w:pPr>
      <w:pStyle w:val="Piedepgina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982" w:rsidRDefault="00C86982">
      <w:r>
        <w:separator/>
      </w:r>
    </w:p>
  </w:footnote>
  <w:footnote w:type="continuationSeparator" w:id="0">
    <w:p w:rsidR="00C86982" w:rsidRDefault="00C869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32" w:type="dxa"/>
      <w:tblInd w:w="-318" w:type="dxa"/>
      <w:tblLayout w:type="fixed"/>
      <w:tblLook w:val="04A0" w:firstRow="1" w:lastRow="0" w:firstColumn="1" w:lastColumn="0" w:noHBand="0" w:noVBand="1"/>
    </w:tblPr>
    <w:tblGrid>
      <w:gridCol w:w="8506"/>
      <w:gridCol w:w="2126"/>
    </w:tblGrid>
    <w:tr w:rsidR="008C62DB" w:rsidTr="00EF1195">
      <w:trPr>
        <w:trHeight w:val="851"/>
      </w:trPr>
      <w:tc>
        <w:tcPr>
          <w:tcW w:w="8506" w:type="dxa"/>
          <w:vMerge w:val="restart"/>
          <w:shd w:val="clear" w:color="auto" w:fill="auto"/>
          <w:vAlign w:val="center"/>
        </w:tcPr>
        <w:p w:rsidR="008C62DB" w:rsidRPr="008B41D6" w:rsidRDefault="0020346A" w:rsidP="008C62DB">
          <w:pPr>
            <w:pStyle w:val="Encabezado"/>
            <w:ind w:left="-108" w:right="-108"/>
            <w:rPr>
              <w:rFonts w:ascii="Arial Narrow" w:hAnsi="Arial Narrow"/>
              <w:b/>
              <w:color w:val="767171"/>
              <w:sz w:val="28"/>
            </w:rPr>
          </w:pPr>
          <w:r>
            <w:rPr>
              <w:rFonts w:ascii="Arial Narrow" w:hAnsi="Arial Narrow"/>
              <w:b/>
              <w:noProof/>
              <w:color w:val="767171"/>
              <w:sz w:val="28"/>
              <w:lang w:bidi="ar-SA"/>
            </w:rPr>
            <w:drawing>
              <wp:inline distT="0" distB="0" distL="0" distR="0" wp14:anchorId="3BC632EC" wp14:editId="3D9C50CA">
                <wp:extent cx="4572000" cy="106680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  <w:shd w:val="clear" w:color="auto" w:fill="auto"/>
          <w:vAlign w:val="bottom"/>
        </w:tcPr>
        <w:p w:rsidR="008C62DB" w:rsidRPr="00672E92" w:rsidRDefault="0020346A" w:rsidP="00EF1195">
          <w:pPr>
            <w:pStyle w:val="Encabezado"/>
            <w:ind w:left="742" w:right="-108"/>
            <w:jc w:val="center"/>
            <w:rPr>
              <w:b/>
              <w:sz w:val="28"/>
            </w:rPr>
          </w:pPr>
          <w:r>
            <w:rPr>
              <w:b/>
              <w:noProof/>
              <w:sz w:val="28"/>
              <w:lang w:bidi="ar-SA"/>
            </w:rPr>
            <w:drawing>
              <wp:inline distT="0" distB="0" distL="0" distR="0" wp14:anchorId="30D4330B" wp14:editId="57B708C8">
                <wp:extent cx="640080" cy="495300"/>
                <wp:effectExtent l="0" t="0" r="7620" b="0"/>
                <wp:docPr id="1" name="Imagen 1" descr="DAE 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AE 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008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C62DB" w:rsidTr="00EF1195">
      <w:tc>
        <w:tcPr>
          <w:tcW w:w="8506" w:type="dxa"/>
          <w:vMerge/>
          <w:shd w:val="clear" w:color="auto" w:fill="auto"/>
        </w:tcPr>
        <w:p w:rsidR="008C62DB" w:rsidRPr="006B50E0" w:rsidRDefault="008C62DB" w:rsidP="003019DB">
          <w:pPr>
            <w:pStyle w:val="Encabezado"/>
            <w:ind w:left="-108" w:right="-108"/>
            <w:jc w:val="center"/>
            <w:rPr>
              <w:rFonts w:ascii="Arial Narrow" w:hAnsi="Arial Narrow"/>
              <w:b/>
              <w:sz w:val="20"/>
            </w:rPr>
          </w:pPr>
        </w:p>
      </w:tc>
      <w:tc>
        <w:tcPr>
          <w:tcW w:w="2126" w:type="dxa"/>
          <w:shd w:val="clear" w:color="auto" w:fill="auto"/>
        </w:tcPr>
        <w:p w:rsidR="008C62DB" w:rsidRDefault="0020346A" w:rsidP="00EF1195">
          <w:pPr>
            <w:pStyle w:val="Encabezado"/>
            <w:ind w:left="318" w:right="33"/>
            <w:jc w:val="right"/>
            <w:rPr>
              <w:b/>
              <w:sz w:val="28"/>
            </w:rPr>
          </w:pPr>
          <w:r>
            <w:rPr>
              <w:b/>
              <w:noProof/>
              <w:sz w:val="28"/>
              <w:lang w:bidi="ar-SA"/>
            </w:rPr>
            <w:drawing>
              <wp:inline distT="0" distB="0" distL="0" distR="0" wp14:anchorId="23D8CE0E" wp14:editId="4F65AA0E">
                <wp:extent cx="1135380" cy="335280"/>
                <wp:effectExtent l="0" t="0" r="7620" b="7620"/>
                <wp:docPr id="3" name="Imagen 3" descr="Liga Profesio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iga Profesio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538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7172C" w:rsidRPr="0017172C" w:rsidRDefault="0017172C" w:rsidP="00562E96">
    <w:pPr>
      <w:pStyle w:val="Encabezado"/>
      <w:ind w:right="-425"/>
      <w:rPr>
        <w:sz w:val="2"/>
      </w:rPr>
    </w:pPr>
  </w:p>
  <w:p w:rsidR="00CC428F" w:rsidRDefault="00CC428F" w:rsidP="00551D06">
    <w:pPr>
      <w:pStyle w:val="Encabezado"/>
      <w:jc w:val="center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32" w:type="dxa"/>
      <w:tblInd w:w="-318" w:type="dxa"/>
      <w:tblLayout w:type="fixed"/>
      <w:tblLook w:val="04A0" w:firstRow="1" w:lastRow="0" w:firstColumn="1" w:lastColumn="0" w:noHBand="0" w:noVBand="1"/>
    </w:tblPr>
    <w:tblGrid>
      <w:gridCol w:w="1419"/>
      <w:gridCol w:w="1559"/>
      <w:gridCol w:w="5528"/>
      <w:gridCol w:w="2126"/>
    </w:tblGrid>
    <w:tr w:rsidR="0052747B" w:rsidTr="00901269">
      <w:trPr>
        <w:trHeight w:val="280"/>
      </w:trPr>
      <w:tc>
        <w:tcPr>
          <w:tcW w:w="1419" w:type="dxa"/>
          <w:shd w:val="clear" w:color="auto" w:fill="auto"/>
        </w:tcPr>
        <w:p w:rsidR="0052747B" w:rsidRDefault="0020346A" w:rsidP="0052747B">
          <w:pPr>
            <w:pStyle w:val="Encabezado"/>
            <w:ind w:left="-108" w:right="-425"/>
          </w:pPr>
          <w:r>
            <w:rPr>
              <w:noProof/>
              <w:lang w:bidi="ar-SA"/>
            </w:rPr>
            <w:drawing>
              <wp:inline distT="0" distB="0" distL="0" distR="0" wp14:anchorId="57A756F6" wp14:editId="49BFF7C1">
                <wp:extent cx="800100" cy="777240"/>
                <wp:effectExtent l="0" t="0" r="0" b="381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  <w:shd w:val="clear" w:color="auto" w:fill="auto"/>
        </w:tcPr>
        <w:p w:rsidR="0052747B" w:rsidRDefault="0020346A" w:rsidP="0052747B">
          <w:pPr>
            <w:pStyle w:val="Encabezado"/>
            <w:spacing w:before="40"/>
            <w:ind w:left="-108" w:right="-425"/>
          </w:pPr>
          <w:r>
            <w:rPr>
              <w:rFonts w:ascii="Microsoft Sans Serif" w:hAnsi="Microsoft Sans Serif" w:cs="Microsoft Sans Serif"/>
              <w:b/>
              <w:noProof/>
              <w:sz w:val="8"/>
              <w:szCs w:val="6"/>
              <w:lang w:bidi="ar-SA"/>
            </w:rPr>
            <w:drawing>
              <wp:inline distT="0" distB="0" distL="0" distR="0" wp14:anchorId="64907F87" wp14:editId="167944C6">
                <wp:extent cx="906780" cy="571500"/>
                <wp:effectExtent l="0" t="0" r="7620" b="0"/>
                <wp:docPr id="6" name="Imagen 6" descr="CS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SD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678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shd w:val="clear" w:color="auto" w:fill="auto"/>
          <w:vAlign w:val="bottom"/>
        </w:tcPr>
        <w:p w:rsidR="0052747B" w:rsidRPr="008B41D6" w:rsidRDefault="0052747B" w:rsidP="0052747B">
          <w:pPr>
            <w:pStyle w:val="Encabezado"/>
            <w:ind w:left="-108" w:right="-108"/>
            <w:jc w:val="center"/>
            <w:rPr>
              <w:rFonts w:ascii="Arial Narrow" w:hAnsi="Arial Narrow"/>
              <w:b/>
              <w:color w:val="767171"/>
              <w:sz w:val="28"/>
            </w:rPr>
          </w:pPr>
        </w:p>
      </w:tc>
      <w:tc>
        <w:tcPr>
          <w:tcW w:w="2126" w:type="dxa"/>
          <w:shd w:val="clear" w:color="auto" w:fill="auto"/>
          <w:vAlign w:val="center"/>
        </w:tcPr>
        <w:p w:rsidR="0052747B" w:rsidRPr="00672E92" w:rsidRDefault="0020346A" w:rsidP="0052747B">
          <w:pPr>
            <w:pStyle w:val="Encabezado"/>
            <w:ind w:left="742" w:right="-108"/>
            <w:jc w:val="center"/>
            <w:rPr>
              <w:b/>
              <w:sz w:val="28"/>
            </w:rPr>
          </w:pPr>
          <w:r>
            <w:rPr>
              <w:b/>
              <w:noProof/>
              <w:sz w:val="28"/>
              <w:lang w:bidi="ar-SA"/>
            </w:rPr>
            <w:drawing>
              <wp:inline distT="0" distB="0" distL="0" distR="0" wp14:anchorId="45501488" wp14:editId="2C306C84">
                <wp:extent cx="563880" cy="441960"/>
                <wp:effectExtent l="0" t="0" r="7620" b="0"/>
                <wp:docPr id="7" name="Imagen 7" descr="DAE 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DAE 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388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C2339" w:rsidRPr="0052747B" w:rsidRDefault="005C2339" w:rsidP="0052747B">
    <w:pPr>
      <w:pStyle w:val="Encabezado"/>
      <w:ind w:right="-425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A24"/>
    <w:multiLevelType w:val="hybridMultilevel"/>
    <w:tmpl w:val="1D3027AA"/>
    <w:lvl w:ilvl="0" w:tplc="A3D6D8A0">
      <w:start w:val="24"/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52495"/>
    <w:multiLevelType w:val="singleLevel"/>
    <w:tmpl w:val="4C84DDE0"/>
    <w:lvl w:ilvl="0">
      <w:numFmt w:val="bullet"/>
      <w:lvlText w:val="-"/>
      <w:lvlJc w:val="left"/>
      <w:pPr>
        <w:tabs>
          <w:tab w:val="num" w:pos="3210"/>
        </w:tabs>
        <w:ind w:left="3210" w:hanging="360"/>
      </w:pPr>
      <w:rPr>
        <w:rFonts w:hint="default"/>
      </w:rPr>
    </w:lvl>
  </w:abstractNum>
  <w:abstractNum w:abstractNumId="2">
    <w:nsid w:val="07D80DE3"/>
    <w:multiLevelType w:val="hybridMultilevel"/>
    <w:tmpl w:val="DC6EE814"/>
    <w:lvl w:ilvl="0" w:tplc="0C905DCC">
      <w:start w:val="10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1A7EDB"/>
    <w:multiLevelType w:val="hybridMultilevel"/>
    <w:tmpl w:val="C096CFCE"/>
    <w:lvl w:ilvl="0" w:tplc="7F2E8EC6">
      <w:start w:val="5"/>
      <w:numFmt w:val="bullet"/>
      <w:lvlText w:val=""/>
      <w:lvlJc w:val="left"/>
      <w:pPr>
        <w:ind w:left="-66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4">
    <w:nsid w:val="08956DD6"/>
    <w:multiLevelType w:val="hybridMultilevel"/>
    <w:tmpl w:val="9A7E737E"/>
    <w:lvl w:ilvl="0" w:tplc="7FDA2F58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244CF9"/>
    <w:multiLevelType w:val="hybridMultilevel"/>
    <w:tmpl w:val="98FEB6E2"/>
    <w:lvl w:ilvl="0" w:tplc="A9DAAF1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1A10F0B"/>
    <w:multiLevelType w:val="hybridMultilevel"/>
    <w:tmpl w:val="2CC4ACAA"/>
    <w:lvl w:ilvl="0" w:tplc="F6B637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837102"/>
    <w:multiLevelType w:val="hybridMultilevel"/>
    <w:tmpl w:val="05365778"/>
    <w:lvl w:ilvl="0" w:tplc="FD9858FA">
      <w:start w:val="21"/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188028FE"/>
    <w:multiLevelType w:val="hybridMultilevel"/>
    <w:tmpl w:val="F09C1456"/>
    <w:lvl w:ilvl="0" w:tplc="31E0B290">
      <w:start w:val="24"/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485FBB"/>
    <w:multiLevelType w:val="hybridMultilevel"/>
    <w:tmpl w:val="85E2998E"/>
    <w:lvl w:ilvl="0" w:tplc="66CE7F20">
      <w:numFmt w:val="bullet"/>
      <w:lvlText w:val="-"/>
      <w:lvlJc w:val="left"/>
      <w:pPr>
        <w:ind w:left="76" w:hanging="360"/>
      </w:pPr>
      <w:rPr>
        <w:rFonts w:ascii="Microsoft Sans Serif" w:eastAsia="Times New Roman" w:hAnsi="Microsoft Sans Serif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0">
    <w:nsid w:val="21ED2D36"/>
    <w:multiLevelType w:val="hybridMultilevel"/>
    <w:tmpl w:val="BFAA4D40"/>
    <w:lvl w:ilvl="0" w:tplc="BA0A93FC">
      <w:numFmt w:val="bullet"/>
      <w:lvlText w:val="-"/>
      <w:lvlJc w:val="left"/>
      <w:pPr>
        <w:ind w:left="252" w:hanging="360"/>
      </w:pPr>
      <w:rPr>
        <w:rFonts w:ascii="Arial Narrow" w:eastAsia="Times New Roman" w:hAnsi="Arial Narrow" w:cs="Microsoft Sans Serif" w:hint="default"/>
        <w:b w:val="0"/>
        <w:sz w:val="32"/>
      </w:rPr>
    </w:lvl>
    <w:lvl w:ilvl="1" w:tplc="0C0A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11">
    <w:nsid w:val="24237A39"/>
    <w:multiLevelType w:val="multilevel"/>
    <w:tmpl w:val="5532EBAC"/>
    <w:lvl w:ilvl="0">
      <w:start w:val="6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  <w:b/>
      </w:rPr>
    </w:lvl>
    <w:lvl w:ilvl="1">
      <w:start w:val="1"/>
      <w:numFmt w:val="decimal"/>
      <w:lvlText w:val="%1.%2.0"/>
      <w:lvlJc w:val="left"/>
      <w:pPr>
        <w:tabs>
          <w:tab w:val="num" w:pos="2129"/>
        </w:tabs>
        <w:ind w:left="2129" w:hanging="14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833"/>
        </w:tabs>
        <w:ind w:left="2833" w:hanging="142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537"/>
        </w:tabs>
        <w:ind w:left="3537" w:hanging="142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241"/>
        </w:tabs>
        <w:ind w:left="4241" w:hanging="1425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960"/>
        </w:tabs>
        <w:ind w:left="496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664"/>
        </w:tabs>
        <w:ind w:left="56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728"/>
        </w:tabs>
        <w:ind w:left="6728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432"/>
        </w:tabs>
        <w:ind w:left="7432" w:hanging="1800"/>
      </w:pPr>
      <w:rPr>
        <w:rFonts w:hint="default"/>
        <w:b/>
      </w:rPr>
    </w:lvl>
  </w:abstractNum>
  <w:abstractNum w:abstractNumId="12">
    <w:nsid w:val="2CBD7901"/>
    <w:multiLevelType w:val="hybridMultilevel"/>
    <w:tmpl w:val="C0A4F4DA"/>
    <w:lvl w:ilvl="0" w:tplc="644E83F4">
      <w:start w:val="24"/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E80853"/>
    <w:multiLevelType w:val="hybridMultilevel"/>
    <w:tmpl w:val="277E592C"/>
    <w:lvl w:ilvl="0" w:tplc="083669C6">
      <w:start w:val="24"/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  <w:b w:val="0"/>
        <w:i w:val="0"/>
        <w:color w:val="00666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7155CD"/>
    <w:multiLevelType w:val="hybridMultilevel"/>
    <w:tmpl w:val="241A7250"/>
    <w:lvl w:ilvl="0" w:tplc="70C00C0A">
      <w:start w:val="4"/>
      <w:numFmt w:val="bullet"/>
      <w:lvlText w:val="-"/>
      <w:lvlJc w:val="left"/>
      <w:pPr>
        <w:ind w:left="540" w:hanging="360"/>
      </w:pPr>
      <w:rPr>
        <w:rFonts w:ascii="Arial Narrow" w:eastAsia="Times New Roman" w:hAnsi="Arial Narrow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5">
    <w:nsid w:val="30154475"/>
    <w:multiLevelType w:val="singleLevel"/>
    <w:tmpl w:val="186E9C40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</w:abstractNum>
  <w:abstractNum w:abstractNumId="16">
    <w:nsid w:val="380C72A6"/>
    <w:multiLevelType w:val="hybridMultilevel"/>
    <w:tmpl w:val="80C6C110"/>
    <w:lvl w:ilvl="0" w:tplc="65F620D2">
      <w:start w:val="1"/>
      <w:numFmt w:val="decimalZero"/>
      <w:lvlText w:val="%1-"/>
      <w:lvlJc w:val="left"/>
      <w:pPr>
        <w:ind w:left="29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10" w:hanging="360"/>
      </w:pPr>
    </w:lvl>
    <w:lvl w:ilvl="2" w:tplc="0C0A001B" w:tentative="1">
      <w:start w:val="1"/>
      <w:numFmt w:val="lowerRoman"/>
      <w:lvlText w:val="%3."/>
      <w:lvlJc w:val="right"/>
      <w:pPr>
        <w:ind w:left="1730" w:hanging="180"/>
      </w:pPr>
    </w:lvl>
    <w:lvl w:ilvl="3" w:tplc="0C0A000F" w:tentative="1">
      <w:start w:val="1"/>
      <w:numFmt w:val="decimal"/>
      <w:lvlText w:val="%4."/>
      <w:lvlJc w:val="left"/>
      <w:pPr>
        <w:ind w:left="2450" w:hanging="360"/>
      </w:pPr>
    </w:lvl>
    <w:lvl w:ilvl="4" w:tplc="0C0A0019" w:tentative="1">
      <w:start w:val="1"/>
      <w:numFmt w:val="lowerLetter"/>
      <w:lvlText w:val="%5."/>
      <w:lvlJc w:val="left"/>
      <w:pPr>
        <w:ind w:left="3170" w:hanging="360"/>
      </w:pPr>
    </w:lvl>
    <w:lvl w:ilvl="5" w:tplc="0C0A001B" w:tentative="1">
      <w:start w:val="1"/>
      <w:numFmt w:val="lowerRoman"/>
      <w:lvlText w:val="%6."/>
      <w:lvlJc w:val="right"/>
      <w:pPr>
        <w:ind w:left="3890" w:hanging="180"/>
      </w:pPr>
    </w:lvl>
    <w:lvl w:ilvl="6" w:tplc="0C0A000F" w:tentative="1">
      <w:start w:val="1"/>
      <w:numFmt w:val="decimal"/>
      <w:lvlText w:val="%7."/>
      <w:lvlJc w:val="left"/>
      <w:pPr>
        <w:ind w:left="4610" w:hanging="360"/>
      </w:pPr>
    </w:lvl>
    <w:lvl w:ilvl="7" w:tplc="0C0A0019" w:tentative="1">
      <w:start w:val="1"/>
      <w:numFmt w:val="lowerLetter"/>
      <w:lvlText w:val="%8."/>
      <w:lvlJc w:val="left"/>
      <w:pPr>
        <w:ind w:left="5330" w:hanging="360"/>
      </w:pPr>
    </w:lvl>
    <w:lvl w:ilvl="8" w:tplc="0C0A001B" w:tentative="1">
      <w:start w:val="1"/>
      <w:numFmt w:val="lowerRoman"/>
      <w:lvlText w:val="%9."/>
      <w:lvlJc w:val="right"/>
      <w:pPr>
        <w:ind w:left="6050" w:hanging="180"/>
      </w:pPr>
    </w:lvl>
  </w:abstractNum>
  <w:abstractNum w:abstractNumId="17">
    <w:nsid w:val="3AAB7A39"/>
    <w:multiLevelType w:val="hybridMultilevel"/>
    <w:tmpl w:val="5010F2E2"/>
    <w:lvl w:ilvl="0" w:tplc="0C0A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8">
    <w:nsid w:val="3E0639F0"/>
    <w:multiLevelType w:val="hybridMultilevel"/>
    <w:tmpl w:val="94E0EF4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F6B3E9B"/>
    <w:multiLevelType w:val="hybridMultilevel"/>
    <w:tmpl w:val="126641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414D60"/>
    <w:multiLevelType w:val="hybridMultilevel"/>
    <w:tmpl w:val="23363088"/>
    <w:lvl w:ilvl="0" w:tplc="A5B460C0">
      <w:start w:val="27"/>
      <w:numFmt w:val="bullet"/>
      <w:lvlText w:val="-"/>
      <w:lvlJc w:val="left"/>
      <w:pPr>
        <w:ind w:left="786" w:hanging="360"/>
      </w:pPr>
      <w:rPr>
        <w:rFonts w:ascii="Microsoft Sans Serif" w:eastAsia="Times New Roman" w:hAnsi="Microsoft Sans Serif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>
    <w:nsid w:val="4CFF25D2"/>
    <w:multiLevelType w:val="hybridMultilevel"/>
    <w:tmpl w:val="51721C1C"/>
    <w:lvl w:ilvl="0" w:tplc="0C0A0001">
      <w:start w:val="1"/>
      <w:numFmt w:val="bullet"/>
      <w:lvlText w:val=""/>
      <w:lvlJc w:val="left"/>
      <w:pPr>
        <w:tabs>
          <w:tab w:val="num" w:pos="955"/>
        </w:tabs>
        <w:ind w:left="9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75"/>
        </w:tabs>
        <w:ind w:left="16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95"/>
        </w:tabs>
        <w:ind w:left="23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15"/>
        </w:tabs>
        <w:ind w:left="31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35"/>
        </w:tabs>
        <w:ind w:left="38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55"/>
        </w:tabs>
        <w:ind w:left="45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75"/>
        </w:tabs>
        <w:ind w:left="52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95"/>
        </w:tabs>
        <w:ind w:left="59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15"/>
        </w:tabs>
        <w:ind w:left="6715" w:hanging="360"/>
      </w:pPr>
      <w:rPr>
        <w:rFonts w:ascii="Wingdings" w:hAnsi="Wingdings" w:hint="default"/>
      </w:rPr>
    </w:lvl>
  </w:abstractNum>
  <w:abstractNum w:abstractNumId="22">
    <w:nsid w:val="5069172C"/>
    <w:multiLevelType w:val="hybridMultilevel"/>
    <w:tmpl w:val="11F098FE"/>
    <w:lvl w:ilvl="0" w:tplc="572E0146">
      <w:start w:val="1"/>
      <w:numFmt w:val="bullet"/>
      <w:lvlText w:val="-"/>
      <w:lvlJc w:val="left"/>
      <w:pPr>
        <w:ind w:left="76" w:hanging="360"/>
      </w:pPr>
      <w:rPr>
        <w:rFonts w:ascii="Microsoft Sans Serif" w:eastAsia="Times New Roman" w:hAnsi="Microsoft Sans Serif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3">
    <w:nsid w:val="587C47D7"/>
    <w:multiLevelType w:val="multilevel"/>
    <w:tmpl w:val="6A4E998E"/>
    <w:lvl w:ilvl="0">
      <w:start w:val="7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  <w:b/>
      </w:rPr>
    </w:lvl>
    <w:lvl w:ilvl="1">
      <w:start w:val="1"/>
      <w:numFmt w:val="decimal"/>
      <w:lvlText w:val="%1.%2.0"/>
      <w:lvlJc w:val="left"/>
      <w:pPr>
        <w:tabs>
          <w:tab w:val="num" w:pos="2129"/>
        </w:tabs>
        <w:ind w:left="2129" w:hanging="14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3269"/>
        </w:tabs>
        <w:ind w:left="3269" w:hanging="142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537"/>
        </w:tabs>
        <w:ind w:left="3537" w:hanging="142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241"/>
        </w:tabs>
        <w:ind w:left="4241" w:hanging="1425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960"/>
        </w:tabs>
        <w:ind w:left="496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664"/>
        </w:tabs>
        <w:ind w:left="56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728"/>
        </w:tabs>
        <w:ind w:left="6728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432"/>
        </w:tabs>
        <w:ind w:left="7432" w:hanging="1800"/>
      </w:pPr>
      <w:rPr>
        <w:rFonts w:hint="default"/>
        <w:b/>
      </w:rPr>
    </w:lvl>
  </w:abstractNum>
  <w:abstractNum w:abstractNumId="24">
    <w:nsid w:val="5D8D3D74"/>
    <w:multiLevelType w:val="multilevel"/>
    <w:tmpl w:val="6A4E998E"/>
    <w:lvl w:ilvl="0">
      <w:start w:val="7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  <w:b/>
      </w:rPr>
    </w:lvl>
    <w:lvl w:ilvl="1">
      <w:start w:val="1"/>
      <w:numFmt w:val="decimal"/>
      <w:lvlText w:val="%1.%2.0"/>
      <w:lvlJc w:val="left"/>
      <w:pPr>
        <w:tabs>
          <w:tab w:val="num" w:pos="2129"/>
        </w:tabs>
        <w:ind w:left="2129" w:hanging="14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833"/>
        </w:tabs>
        <w:ind w:left="2833" w:hanging="142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537"/>
        </w:tabs>
        <w:ind w:left="3537" w:hanging="142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241"/>
        </w:tabs>
        <w:ind w:left="4241" w:hanging="1425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960"/>
        </w:tabs>
        <w:ind w:left="496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664"/>
        </w:tabs>
        <w:ind w:left="56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728"/>
        </w:tabs>
        <w:ind w:left="6728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432"/>
        </w:tabs>
        <w:ind w:left="7432" w:hanging="1800"/>
      </w:pPr>
      <w:rPr>
        <w:rFonts w:hint="default"/>
        <w:b/>
      </w:rPr>
    </w:lvl>
  </w:abstractNum>
  <w:abstractNum w:abstractNumId="25">
    <w:nsid w:val="62E66A3E"/>
    <w:multiLevelType w:val="multilevel"/>
    <w:tmpl w:val="CDBE9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40D0909"/>
    <w:multiLevelType w:val="multilevel"/>
    <w:tmpl w:val="A2D0A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6021F07"/>
    <w:multiLevelType w:val="multilevel"/>
    <w:tmpl w:val="2858FFD6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numFmt w:val="decimal"/>
      <w:lvlText w:val="%1.%2.0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28">
    <w:nsid w:val="66535A09"/>
    <w:multiLevelType w:val="multilevel"/>
    <w:tmpl w:val="BF628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0B47B01"/>
    <w:multiLevelType w:val="singleLevel"/>
    <w:tmpl w:val="5008A1FE"/>
    <w:lvl w:ilvl="0"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hint="default"/>
      </w:rPr>
    </w:lvl>
  </w:abstractNum>
  <w:abstractNum w:abstractNumId="30">
    <w:nsid w:val="73C80E18"/>
    <w:multiLevelType w:val="multilevel"/>
    <w:tmpl w:val="453695D0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numFmt w:val="decimal"/>
      <w:lvlText w:val="%1.%2.0"/>
      <w:lvlJc w:val="left"/>
      <w:pPr>
        <w:tabs>
          <w:tab w:val="num" w:pos="2139"/>
        </w:tabs>
        <w:ind w:left="213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31">
    <w:nsid w:val="75E2351A"/>
    <w:multiLevelType w:val="hybridMultilevel"/>
    <w:tmpl w:val="37A66732"/>
    <w:lvl w:ilvl="0" w:tplc="00DEA23A">
      <w:start w:val="24"/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25723C"/>
    <w:multiLevelType w:val="hybridMultilevel"/>
    <w:tmpl w:val="3FD8B466"/>
    <w:lvl w:ilvl="0" w:tplc="3CF6084A">
      <w:start w:val="24"/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"/>
  </w:num>
  <w:num w:numId="3">
    <w:abstractNumId w:val="23"/>
  </w:num>
  <w:num w:numId="4">
    <w:abstractNumId w:val="11"/>
  </w:num>
  <w:num w:numId="5">
    <w:abstractNumId w:val="27"/>
  </w:num>
  <w:num w:numId="6">
    <w:abstractNumId w:val="30"/>
  </w:num>
  <w:num w:numId="7">
    <w:abstractNumId w:val="24"/>
  </w:num>
  <w:num w:numId="8">
    <w:abstractNumId w:val="16"/>
  </w:num>
  <w:num w:numId="9">
    <w:abstractNumId w:val="2"/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7"/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0"/>
  </w:num>
  <w:num w:numId="16">
    <w:abstractNumId w:val="31"/>
  </w:num>
  <w:num w:numId="17">
    <w:abstractNumId w:val="12"/>
  </w:num>
  <w:num w:numId="18">
    <w:abstractNumId w:val="32"/>
  </w:num>
  <w:num w:numId="19">
    <w:abstractNumId w:val="8"/>
  </w:num>
  <w:num w:numId="20">
    <w:abstractNumId w:val="9"/>
  </w:num>
  <w:num w:numId="21">
    <w:abstractNumId w:val="7"/>
  </w:num>
  <w:num w:numId="22">
    <w:abstractNumId w:val="20"/>
  </w:num>
  <w:num w:numId="23">
    <w:abstractNumId w:val="4"/>
  </w:num>
  <w:num w:numId="24">
    <w:abstractNumId w:val="22"/>
  </w:num>
  <w:num w:numId="25">
    <w:abstractNumId w:val="10"/>
  </w:num>
  <w:num w:numId="26">
    <w:abstractNumId w:val="14"/>
  </w:num>
  <w:num w:numId="27">
    <w:abstractNumId w:val="5"/>
  </w:num>
  <w:num w:numId="28">
    <w:abstractNumId w:val="25"/>
  </w:num>
  <w:num w:numId="29">
    <w:abstractNumId w:val="26"/>
  </w:num>
  <w:num w:numId="30">
    <w:abstractNumId w:val="28"/>
  </w:num>
  <w:num w:numId="31">
    <w:abstractNumId w:val="21"/>
  </w:num>
  <w:num w:numId="32">
    <w:abstractNumId w:val="15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udkbPh2f9FB/v5EB76qyyQ+xqH0=" w:salt="/OVEFZLvi1df8UdsBuizQ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7D9"/>
    <w:rsid w:val="0000024A"/>
    <w:rsid w:val="000003FB"/>
    <w:rsid w:val="00002E51"/>
    <w:rsid w:val="00005781"/>
    <w:rsid w:val="00006CF6"/>
    <w:rsid w:val="00010484"/>
    <w:rsid w:val="00011EA3"/>
    <w:rsid w:val="0001402E"/>
    <w:rsid w:val="00014048"/>
    <w:rsid w:val="000176CA"/>
    <w:rsid w:val="0002008B"/>
    <w:rsid w:val="000210F9"/>
    <w:rsid w:val="0002146B"/>
    <w:rsid w:val="00022782"/>
    <w:rsid w:val="0003168F"/>
    <w:rsid w:val="00032262"/>
    <w:rsid w:val="00032992"/>
    <w:rsid w:val="00034AA9"/>
    <w:rsid w:val="000356ED"/>
    <w:rsid w:val="000374F8"/>
    <w:rsid w:val="0003750D"/>
    <w:rsid w:val="000377B5"/>
    <w:rsid w:val="00037854"/>
    <w:rsid w:val="000378CF"/>
    <w:rsid w:val="00037AF1"/>
    <w:rsid w:val="00042589"/>
    <w:rsid w:val="000434DE"/>
    <w:rsid w:val="00043589"/>
    <w:rsid w:val="0004613E"/>
    <w:rsid w:val="0004664A"/>
    <w:rsid w:val="00051547"/>
    <w:rsid w:val="00051B0E"/>
    <w:rsid w:val="000524C9"/>
    <w:rsid w:val="00052FBA"/>
    <w:rsid w:val="00053F53"/>
    <w:rsid w:val="00054F71"/>
    <w:rsid w:val="00055642"/>
    <w:rsid w:val="000567C3"/>
    <w:rsid w:val="00057AA6"/>
    <w:rsid w:val="00060ED3"/>
    <w:rsid w:val="00061DE7"/>
    <w:rsid w:val="00063F89"/>
    <w:rsid w:val="000658C9"/>
    <w:rsid w:val="00066476"/>
    <w:rsid w:val="00066F6A"/>
    <w:rsid w:val="00067A11"/>
    <w:rsid w:val="00067BE8"/>
    <w:rsid w:val="00067F4A"/>
    <w:rsid w:val="000712F2"/>
    <w:rsid w:val="00074892"/>
    <w:rsid w:val="00075FF3"/>
    <w:rsid w:val="00081E8A"/>
    <w:rsid w:val="00083FA2"/>
    <w:rsid w:val="00084F2A"/>
    <w:rsid w:val="00084FC0"/>
    <w:rsid w:val="00087505"/>
    <w:rsid w:val="0009015B"/>
    <w:rsid w:val="0009158F"/>
    <w:rsid w:val="00092052"/>
    <w:rsid w:val="00092CA3"/>
    <w:rsid w:val="00093BB2"/>
    <w:rsid w:val="000946CE"/>
    <w:rsid w:val="000953CB"/>
    <w:rsid w:val="00095AA4"/>
    <w:rsid w:val="00096045"/>
    <w:rsid w:val="00096222"/>
    <w:rsid w:val="00096F06"/>
    <w:rsid w:val="00097130"/>
    <w:rsid w:val="000A2495"/>
    <w:rsid w:val="000A34B5"/>
    <w:rsid w:val="000A3FAD"/>
    <w:rsid w:val="000B13D8"/>
    <w:rsid w:val="000B3BDD"/>
    <w:rsid w:val="000B62B4"/>
    <w:rsid w:val="000B6540"/>
    <w:rsid w:val="000C02CA"/>
    <w:rsid w:val="000C06B9"/>
    <w:rsid w:val="000C19C8"/>
    <w:rsid w:val="000C3960"/>
    <w:rsid w:val="000D0F6A"/>
    <w:rsid w:val="000D71F6"/>
    <w:rsid w:val="000D77B4"/>
    <w:rsid w:val="000D7952"/>
    <w:rsid w:val="000D79C4"/>
    <w:rsid w:val="000E13F1"/>
    <w:rsid w:val="000E1BFF"/>
    <w:rsid w:val="000E4D7E"/>
    <w:rsid w:val="000E4F9D"/>
    <w:rsid w:val="000E54A5"/>
    <w:rsid w:val="000F0DA5"/>
    <w:rsid w:val="000F1371"/>
    <w:rsid w:val="000F1647"/>
    <w:rsid w:val="000F43A9"/>
    <w:rsid w:val="000F5992"/>
    <w:rsid w:val="000F5BCC"/>
    <w:rsid w:val="00100648"/>
    <w:rsid w:val="0010182B"/>
    <w:rsid w:val="00102DF6"/>
    <w:rsid w:val="00104DA3"/>
    <w:rsid w:val="00105442"/>
    <w:rsid w:val="00105D8D"/>
    <w:rsid w:val="00110B1F"/>
    <w:rsid w:val="0011199B"/>
    <w:rsid w:val="00113A77"/>
    <w:rsid w:val="00114C50"/>
    <w:rsid w:val="00115E10"/>
    <w:rsid w:val="00116333"/>
    <w:rsid w:val="001165F5"/>
    <w:rsid w:val="001167D2"/>
    <w:rsid w:val="00125139"/>
    <w:rsid w:val="00127615"/>
    <w:rsid w:val="0013250A"/>
    <w:rsid w:val="0013439E"/>
    <w:rsid w:val="00134BC6"/>
    <w:rsid w:val="00137F69"/>
    <w:rsid w:val="00140B3B"/>
    <w:rsid w:val="00141D1B"/>
    <w:rsid w:val="0014603D"/>
    <w:rsid w:val="00151536"/>
    <w:rsid w:val="00151A93"/>
    <w:rsid w:val="00152B2F"/>
    <w:rsid w:val="00155B90"/>
    <w:rsid w:val="00156903"/>
    <w:rsid w:val="00156B49"/>
    <w:rsid w:val="00160E22"/>
    <w:rsid w:val="0016140A"/>
    <w:rsid w:val="001617F5"/>
    <w:rsid w:val="0016254F"/>
    <w:rsid w:val="001634E6"/>
    <w:rsid w:val="0016438C"/>
    <w:rsid w:val="0016491D"/>
    <w:rsid w:val="00164A82"/>
    <w:rsid w:val="00164BF1"/>
    <w:rsid w:val="0016780C"/>
    <w:rsid w:val="00167DD0"/>
    <w:rsid w:val="00170409"/>
    <w:rsid w:val="00170E76"/>
    <w:rsid w:val="0017141D"/>
    <w:rsid w:val="0017172C"/>
    <w:rsid w:val="00171A37"/>
    <w:rsid w:val="0017573D"/>
    <w:rsid w:val="001762AA"/>
    <w:rsid w:val="00176AD0"/>
    <w:rsid w:val="00176D88"/>
    <w:rsid w:val="00176E7E"/>
    <w:rsid w:val="001774A8"/>
    <w:rsid w:val="00177612"/>
    <w:rsid w:val="0018250C"/>
    <w:rsid w:val="00182B99"/>
    <w:rsid w:val="001850E0"/>
    <w:rsid w:val="00185161"/>
    <w:rsid w:val="0018631E"/>
    <w:rsid w:val="00187193"/>
    <w:rsid w:val="00192C0A"/>
    <w:rsid w:val="001951EF"/>
    <w:rsid w:val="001961F4"/>
    <w:rsid w:val="00196CE3"/>
    <w:rsid w:val="00197207"/>
    <w:rsid w:val="001A0CFC"/>
    <w:rsid w:val="001A150B"/>
    <w:rsid w:val="001A172B"/>
    <w:rsid w:val="001A1BAB"/>
    <w:rsid w:val="001A1C38"/>
    <w:rsid w:val="001A5EC5"/>
    <w:rsid w:val="001A7DD5"/>
    <w:rsid w:val="001A7EDC"/>
    <w:rsid w:val="001B1A5E"/>
    <w:rsid w:val="001B2230"/>
    <w:rsid w:val="001B301B"/>
    <w:rsid w:val="001B33D1"/>
    <w:rsid w:val="001B7246"/>
    <w:rsid w:val="001B7801"/>
    <w:rsid w:val="001C0F70"/>
    <w:rsid w:val="001C2749"/>
    <w:rsid w:val="001C51BA"/>
    <w:rsid w:val="001D00CC"/>
    <w:rsid w:val="001D3FBC"/>
    <w:rsid w:val="001E0975"/>
    <w:rsid w:val="001E1A62"/>
    <w:rsid w:val="001E5162"/>
    <w:rsid w:val="001E54A9"/>
    <w:rsid w:val="001E720B"/>
    <w:rsid w:val="001F0078"/>
    <w:rsid w:val="001F0B10"/>
    <w:rsid w:val="001F1C3D"/>
    <w:rsid w:val="001F2558"/>
    <w:rsid w:val="001F28AB"/>
    <w:rsid w:val="001F32EA"/>
    <w:rsid w:val="001F38F2"/>
    <w:rsid w:val="00200AA9"/>
    <w:rsid w:val="00200BF8"/>
    <w:rsid w:val="00201193"/>
    <w:rsid w:val="002012CF"/>
    <w:rsid w:val="00201D96"/>
    <w:rsid w:val="00202699"/>
    <w:rsid w:val="002030A4"/>
    <w:rsid w:val="00203302"/>
    <w:rsid w:val="0020346A"/>
    <w:rsid w:val="00204247"/>
    <w:rsid w:val="0020594A"/>
    <w:rsid w:val="00205AB2"/>
    <w:rsid w:val="0020625E"/>
    <w:rsid w:val="00207395"/>
    <w:rsid w:val="002077BE"/>
    <w:rsid w:val="00207BF2"/>
    <w:rsid w:val="002117BF"/>
    <w:rsid w:val="00211A83"/>
    <w:rsid w:val="00211CE5"/>
    <w:rsid w:val="00213027"/>
    <w:rsid w:val="0021573C"/>
    <w:rsid w:val="0021649B"/>
    <w:rsid w:val="00217109"/>
    <w:rsid w:val="002172AE"/>
    <w:rsid w:val="002203F3"/>
    <w:rsid w:val="002227D5"/>
    <w:rsid w:val="00223CBF"/>
    <w:rsid w:val="00224241"/>
    <w:rsid w:val="00224953"/>
    <w:rsid w:val="00225E2D"/>
    <w:rsid w:val="0023085A"/>
    <w:rsid w:val="0023148A"/>
    <w:rsid w:val="00232E85"/>
    <w:rsid w:val="002330C8"/>
    <w:rsid w:val="00234BA9"/>
    <w:rsid w:val="00244EBD"/>
    <w:rsid w:val="00245B10"/>
    <w:rsid w:val="00245FD2"/>
    <w:rsid w:val="00246D35"/>
    <w:rsid w:val="00246D63"/>
    <w:rsid w:val="00250FAB"/>
    <w:rsid w:val="00252131"/>
    <w:rsid w:val="002533B0"/>
    <w:rsid w:val="0025376C"/>
    <w:rsid w:val="00253A53"/>
    <w:rsid w:val="002559A2"/>
    <w:rsid w:val="00256187"/>
    <w:rsid w:val="0025734A"/>
    <w:rsid w:val="002578E3"/>
    <w:rsid w:val="00257CE5"/>
    <w:rsid w:val="0026025A"/>
    <w:rsid w:val="00260C0A"/>
    <w:rsid w:val="00261845"/>
    <w:rsid w:val="00263671"/>
    <w:rsid w:val="00263AA8"/>
    <w:rsid w:val="002649FF"/>
    <w:rsid w:val="00264CF3"/>
    <w:rsid w:val="00266303"/>
    <w:rsid w:val="00266DDF"/>
    <w:rsid w:val="00270B2C"/>
    <w:rsid w:val="00272C46"/>
    <w:rsid w:val="00272F3E"/>
    <w:rsid w:val="00274B86"/>
    <w:rsid w:val="00275825"/>
    <w:rsid w:val="00276DAA"/>
    <w:rsid w:val="002775AE"/>
    <w:rsid w:val="00277CE0"/>
    <w:rsid w:val="00281217"/>
    <w:rsid w:val="00281AEB"/>
    <w:rsid w:val="00281F17"/>
    <w:rsid w:val="002835BB"/>
    <w:rsid w:val="002848C1"/>
    <w:rsid w:val="0028574E"/>
    <w:rsid w:val="00287F3E"/>
    <w:rsid w:val="00293C2B"/>
    <w:rsid w:val="002940DF"/>
    <w:rsid w:val="00294D46"/>
    <w:rsid w:val="00295EF1"/>
    <w:rsid w:val="00296A3A"/>
    <w:rsid w:val="002973AA"/>
    <w:rsid w:val="002979C2"/>
    <w:rsid w:val="00297EBD"/>
    <w:rsid w:val="002A15D4"/>
    <w:rsid w:val="002A21D1"/>
    <w:rsid w:val="002A5E4F"/>
    <w:rsid w:val="002A7417"/>
    <w:rsid w:val="002A7F1D"/>
    <w:rsid w:val="002B4A06"/>
    <w:rsid w:val="002B5CB1"/>
    <w:rsid w:val="002C26DB"/>
    <w:rsid w:val="002C30C3"/>
    <w:rsid w:val="002C3306"/>
    <w:rsid w:val="002C39E8"/>
    <w:rsid w:val="002C607B"/>
    <w:rsid w:val="002C6D83"/>
    <w:rsid w:val="002C7185"/>
    <w:rsid w:val="002C7635"/>
    <w:rsid w:val="002C78BA"/>
    <w:rsid w:val="002C7F93"/>
    <w:rsid w:val="002D151F"/>
    <w:rsid w:val="002D2BED"/>
    <w:rsid w:val="002D35E8"/>
    <w:rsid w:val="002D43F5"/>
    <w:rsid w:val="002D4BC9"/>
    <w:rsid w:val="002D4E9C"/>
    <w:rsid w:val="002D5309"/>
    <w:rsid w:val="002D558A"/>
    <w:rsid w:val="002D751D"/>
    <w:rsid w:val="002D7BE0"/>
    <w:rsid w:val="002E09F0"/>
    <w:rsid w:val="002E2844"/>
    <w:rsid w:val="002F0BFF"/>
    <w:rsid w:val="002F1ED3"/>
    <w:rsid w:val="002F2758"/>
    <w:rsid w:val="002F6CB9"/>
    <w:rsid w:val="003019DB"/>
    <w:rsid w:val="0030444A"/>
    <w:rsid w:val="0030490E"/>
    <w:rsid w:val="0030649D"/>
    <w:rsid w:val="00306598"/>
    <w:rsid w:val="003112F8"/>
    <w:rsid w:val="0031758E"/>
    <w:rsid w:val="00317866"/>
    <w:rsid w:val="003178D8"/>
    <w:rsid w:val="00317A50"/>
    <w:rsid w:val="00320DE9"/>
    <w:rsid w:val="003229F5"/>
    <w:rsid w:val="00323D92"/>
    <w:rsid w:val="0032518E"/>
    <w:rsid w:val="003256D7"/>
    <w:rsid w:val="0032614C"/>
    <w:rsid w:val="00326185"/>
    <w:rsid w:val="003327C2"/>
    <w:rsid w:val="003349F0"/>
    <w:rsid w:val="00335982"/>
    <w:rsid w:val="00336117"/>
    <w:rsid w:val="0033693B"/>
    <w:rsid w:val="00336BE0"/>
    <w:rsid w:val="00336EA7"/>
    <w:rsid w:val="00336F47"/>
    <w:rsid w:val="0033724C"/>
    <w:rsid w:val="003408D3"/>
    <w:rsid w:val="00343C9C"/>
    <w:rsid w:val="0034696A"/>
    <w:rsid w:val="0034703D"/>
    <w:rsid w:val="0034706C"/>
    <w:rsid w:val="00347CA8"/>
    <w:rsid w:val="00347E28"/>
    <w:rsid w:val="003514D6"/>
    <w:rsid w:val="0035244D"/>
    <w:rsid w:val="00353899"/>
    <w:rsid w:val="00354E3B"/>
    <w:rsid w:val="00356166"/>
    <w:rsid w:val="0035675C"/>
    <w:rsid w:val="00357801"/>
    <w:rsid w:val="00360451"/>
    <w:rsid w:val="00362896"/>
    <w:rsid w:val="00364133"/>
    <w:rsid w:val="00364FC7"/>
    <w:rsid w:val="003656E5"/>
    <w:rsid w:val="0036684A"/>
    <w:rsid w:val="00366B0E"/>
    <w:rsid w:val="0036776D"/>
    <w:rsid w:val="003705C7"/>
    <w:rsid w:val="003705D3"/>
    <w:rsid w:val="003708B3"/>
    <w:rsid w:val="00372E6F"/>
    <w:rsid w:val="00374994"/>
    <w:rsid w:val="00375347"/>
    <w:rsid w:val="003766F0"/>
    <w:rsid w:val="003806AC"/>
    <w:rsid w:val="00380F08"/>
    <w:rsid w:val="003810C4"/>
    <w:rsid w:val="003820AB"/>
    <w:rsid w:val="003821A9"/>
    <w:rsid w:val="00383815"/>
    <w:rsid w:val="00384669"/>
    <w:rsid w:val="0038479B"/>
    <w:rsid w:val="00385C66"/>
    <w:rsid w:val="003974FC"/>
    <w:rsid w:val="003A0724"/>
    <w:rsid w:val="003A238C"/>
    <w:rsid w:val="003A2A4B"/>
    <w:rsid w:val="003A39AF"/>
    <w:rsid w:val="003A4BDA"/>
    <w:rsid w:val="003A51D4"/>
    <w:rsid w:val="003A5224"/>
    <w:rsid w:val="003A5A0C"/>
    <w:rsid w:val="003A6144"/>
    <w:rsid w:val="003A6177"/>
    <w:rsid w:val="003A6890"/>
    <w:rsid w:val="003B0EDB"/>
    <w:rsid w:val="003B2C19"/>
    <w:rsid w:val="003B3705"/>
    <w:rsid w:val="003B3ADA"/>
    <w:rsid w:val="003B3D74"/>
    <w:rsid w:val="003B4326"/>
    <w:rsid w:val="003C02C6"/>
    <w:rsid w:val="003C2141"/>
    <w:rsid w:val="003C46D2"/>
    <w:rsid w:val="003C5252"/>
    <w:rsid w:val="003C61FB"/>
    <w:rsid w:val="003C6EC0"/>
    <w:rsid w:val="003D08BB"/>
    <w:rsid w:val="003D0D30"/>
    <w:rsid w:val="003D14DE"/>
    <w:rsid w:val="003D348F"/>
    <w:rsid w:val="003D39D6"/>
    <w:rsid w:val="003D415C"/>
    <w:rsid w:val="003D4E74"/>
    <w:rsid w:val="003E0619"/>
    <w:rsid w:val="003E1920"/>
    <w:rsid w:val="003E1A31"/>
    <w:rsid w:val="003E50CF"/>
    <w:rsid w:val="003F0C48"/>
    <w:rsid w:val="003F21B5"/>
    <w:rsid w:val="003F28C1"/>
    <w:rsid w:val="003F314B"/>
    <w:rsid w:val="003F5056"/>
    <w:rsid w:val="003F5C8F"/>
    <w:rsid w:val="003F726D"/>
    <w:rsid w:val="004016A1"/>
    <w:rsid w:val="00403D70"/>
    <w:rsid w:val="004043B1"/>
    <w:rsid w:val="00406805"/>
    <w:rsid w:val="00407BCD"/>
    <w:rsid w:val="00410132"/>
    <w:rsid w:val="004107A1"/>
    <w:rsid w:val="004121D5"/>
    <w:rsid w:val="004127AF"/>
    <w:rsid w:val="0041314B"/>
    <w:rsid w:val="00413A73"/>
    <w:rsid w:val="00414F9B"/>
    <w:rsid w:val="00415785"/>
    <w:rsid w:val="00421B56"/>
    <w:rsid w:val="004224C8"/>
    <w:rsid w:val="00425499"/>
    <w:rsid w:val="0042728C"/>
    <w:rsid w:val="0043049E"/>
    <w:rsid w:val="00431F05"/>
    <w:rsid w:val="00432382"/>
    <w:rsid w:val="00433039"/>
    <w:rsid w:val="00434539"/>
    <w:rsid w:val="004357F9"/>
    <w:rsid w:val="0043683E"/>
    <w:rsid w:val="00436C9A"/>
    <w:rsid w:val="00440B47"/>
    <w:rsid w:val="00444229"/>
    <w:rsid w:val="00446CFC"/>
    <w:rsid w:val="00447521"/>
    <w:rsid w:val="00450342"/>
    <w:rsid w:val="004565C8"/>
    <w:rsid w:val="00457483"/>
    <w:rsid w:val="00457CE3"/>
    <w:rsid w:val="00464B5E"/>
    <w:rsid w:val="00464C6A"/>
    <w:rsid w:val="00465576"/>
    <w:rsid w:val="00465628"/>
    <w:rsid w:val="00467E48"/>
    <w:rsid w:val="00471479"/>
    <w:rsid w:val="00472C8F"/>
    <w:rsid w:val="00476447"/>
    <w:rsid w:val="0047690B"/>
    <w:rsid w:val="0048053E"/>
    <w:rsid w:val="00483764"/>
    <w:rsid w:val="004840C3"/>
    <w:rsid w:val="00484F3E"/>
    <w:rsid w:val="0048526E"/>
    <w:rsid w:val="00485EAA"/>
    <w:rsid w:val="0049504D"/>
    <w:rsid w:val="00495FAC"/>
    <w:rsid w:val="004A0863"/>
    <w:rsid w:val="004A10C8"/>
    <w:rsid w:val="004A16B5"/>
    <w:rsid w:val="004A1EE1"/>
    <w:rsid w:val="004A2392"/>
    <w:rsid w:val="004A5217"/>
    <w:rsid w:val="004A57BB"/>
    <w:rsid w:val="004A5ED4"/>
    <w:rsid w:val="004A6054"/>
    <w:rsid w:val="004A6058"/>
    <w:rsid w:val="004B081F"/>
    <w:rsid w:val="004B2BBF"/>
    <w:rsid w:val="004B2D05"/>
    <w:rsid w:val="004B30A6"/>
    <w:rsid w:val="004B4773"/>
    <w:rsid w:val="004C0607"/>
    <w:rsid w:val="004C0FD2"/>
    <w:rsid w:val="004C2F03"/>
    <w:rsid w:val="004C43AE"/>
    <w:rsid w:val="004C4A5B"/>
    <w:rsid w:val="004C4DF1"/>
    <w:rsid w:val="004C6B67"/>
    <w:rsid w:val="004C75F1"/>
    <w:rsid w:val="004D1AA5"/>
    <w:rsid w:val="004D1DBA"/>
    <w:rsid w:val="004D2107"/>
    <w:rsid w:val="004D52EF"/>
    <w:rsid w:val="004E12C0"/>
    <w:rsid w:val="004E242A"/>
    <w:rsid w:val="004E3E94"/>
    <w:rsid w:val="004E3FB2"/>
    <w:rsid w:val="004E47EE"/>
    <w:rsid w:val="004E6692"/>
    <w:rsid w:val="004F657B"/>
    <w:rsid w:val="004F6CE4"/>
    <w:rsid w:val="004F6FDF"/>
    <w:rsid w:val="004F74AB"/>
    <w:rsid w:val="00500825"/>
    <w:rsid w:val="00501474"/>
    <w:rsid w:val="00502896"/>
    <w:rsid w:val="00503D71"/>
    <w:rsid w:val="005047A7"/>
    <w:rsid w:val="00505721"/>
    <w:rsid w:val="00505F32"/>
    <w:rsid w:val="00506010"/>
    <w:rsid w:val="00506F32"/>
    <w:rsid w:val="00512720"/>
    <w:rsid w:val="00512D6D"/>
    <w:rsid w:val="00514DD8"/>
    <w:rsid w:val="00516792"/>
    <w:rsid w:val="0051684F"/>
    <w:rsid w:val="00521345"/>
    <w:rsid w:val="00521386"/>
    <w:rsid w:val="005216FB"/>
    <w:rsid w:val="00521D40"/>
    <w:rsid w:val="00522A38"/>
    <w:rsid w:val="005230D4"/>
    <w:rsid w:val="005246D1"/>
    <w:rsid w:val="005254FA"/>
    <w:rsid w:val="0052627A"/>
    <w:rsid w:val="0052747B"/>
    <w:rsid w:val="005274ED"/>
    <w:rsid w:val="00527F45"/>
    <w:rsid w:val="0053479D"/>
    <w:rsid w:val="005352FC"/>
    <w:rsid w:val="00535915"/>
    <w:rsid w:val="005362E4"/>
    <w:rsid w:val="00537607"/>
    <w:rsid w:val="005378E0"/>
    <w:rsid w:val="00541C99"/>
    <w:rsid w:val="00543DAA"/>
    <w:rsid w:val="0054483B"/>
    <w:rsid w:val="0054606D"/>
    <w:rsid w:val="00547BC6"/>
    <w:rsid w:val="00550794"/>
    <w:rsid w:val="00551D06"/>
    <w:rsid w:val="00553267"/>
    <w:rsid w:val="0055327A"/>
    <w:rsid w:val="00553F57"/>
    <w:rsid w:val="00554638"/>
    <w:rsid w:val="00554696"/>
    <w:rsid w:val="00556DE6"/>
    <w:rsid w:val="0056141E"/>
    <w:rsid w:val="00562E96"/>
    <w:rsid w:val="005641A9"/>
    <w:rsid w:val="00566317"/>
    <w:rsid w:val="00570D3E"/>
    <w:rsid w:val="00571456"/>
    <w:rsid w:val="005754A4"/>
    <w:rsid w:val="00576266"/>
    <w:rsid w:val="00577A40"/>
    <w:rsid w:val="005824B4"/>
    <w:rsid w:val="00584822"/>
    <w:rsid w:val="00585DDC"/>
    <w:rsid w:val="00585E2F"/>
    <w:rsid w:val="005865AC"/>
    <w:rsid w:val="005908F6"/>
    <w:rsid w:val="00590C49"/>
    <w:rsid w:val="005910CE"/>
    <w:rsid w:val="005936C5"/>
    <w:rsid w:val="005939E9"/>
    <w:rsid w:val="00593C5A"/>
    <w:rsid w:val="00593C5C"/>
    <w:rsid w:val="00594874"/>
    <w:rsid w:val="005A08EA"/>
    <w:rsid w:val="005A1518"/>
    <w:rsid w:val="005A18F6"/>
    <w:rsid w:val="005A3AD9"/>
    <w:rsid w:val="005A4E9B"/>
    <w:rsid w:val="005A6833"/>
    <w:rsid w:val="005A73B9"/>
    <w:rsid w:val="005A7E78"/>
    <w:rsid w:val="005B08D0"/>
    <w:rsid w:val="005B1B42"/>
    <w:rsid w:val="005B2004"/>
    <w:rsid w:val="005B2335"/>
    <w:rsid w:val="005B23BC"/>
    <w:rsid w:val="005B26C2"/>
    <w:rsid w:val="005B5636"/>
    <w:rsid w:val="005B6A6C"/>
    <w:rsid w:val="005B77DC"/>
    <w:rsid w:val="005C008A"/>
    <w:rsid w:val="005C0095"/>
    <w:rsid w:val="005C102E"/>
    <w:rsid w:val="005C1F5F"/>
    <w:rsid w:val="005C2339"/>
    <w:rsid w:val="005D1FFA"/>
    <w:rsid w:val="005D261B"/>
    <w:rsid w:val="005D3877"/>
    <w:rsid w:val="005D52C4"/>
    <w:rsid w:val="005D58DD"/>
    <w:rsid w:val="005E068E"/>
    <w:rsid w:val="005E07CF"/>
    <w:rsid w:val="005E4067"/>
    <w:rsid w:val="005E412C"/>
    <w:rsid w:val="005E778B"/>
    <w:rsid w:val="005F0EF8"/>
    <w:rsid w:val="005F1E2C"/>
    <w:rsid w:val="005F443A"/>
    <w:rsid w:val="005F7959"/>
    <w:rsid w:val="006030A6"/>
    <w:rsid w:val="00603156"/>
    <w:rsid w:val="00604788"/>
    <w:rsid w:val="006050C2"/>
    <w:rsid w:val="00606101"/>
    <w:rsid w:val="006061DE"/>
    <w:rsid w:val="00606EF7"/>
    <w:rsid w:val="00607E78"/>
    <w:rsid w:val="00611F71"/>
    <w:rsid w:val="00612F69"/>
    <w:rsid w:val="00613360"/>
    <w:rsid w:val="00613DF3"/>
    <w:rsid w:val="00617EC2"/>
    <w:rsid w:val="006217E6"/>
    <w:rsid w:val="00621884"/>
    <w:rsid w:val="0062193E"/>
    <w:rsid w:val="00624459"/>
    <w:rsid w:val="00627836"/>
    <w:rsid w:val="006302B4"/>
    <w:rsid w:val="00632A05"/>
    <w:rsid w:val="00632F5D"/>
    <w:rsid w:val="006332E3"/>
    <w:rsid w:val="006346C4"/>
    <w:rsid w:val="00634A5F"/>
    <w:rsid w:val="00634E4B"/>
    <w:rsid w:val="006350E5"/>
    <w:rsid w:val="006364BB"/>
    <w:rsid w:val="006364F1"/>
    <w:rsid w:val="006400D6"/>
    <w:rsid w:val="00640101"/>
    <w:rsid w:val="00643928"/>
    <w:rsid w:val="00644464"/>
    <w:rsid w:val="006446C9"/>
    <w:rsid w:val="00645AF8"/>
    <w:rsid w:val="00646063"/>
    <w:rsid w:val="00646065"/>
    <w:rsid w:val="00651724"/>
    <w:rsid w:val="00652952"/>
    <w:rsid w:val="00655068"/>
    <w:rsid w:val="0065529B"/>
    <w:rsid w:val="0065581C"/>
    <w:rsid w:val="0065698C"/>
    <w:rsid w:val="0065719E"/>
    <w:rsid w:val="0065784C"/>
    <w:rsid w:val="00657DCC"/>
    <w:rsid w:val="00660F75"/>
    <w:rsid w:val="006628F0"/>
    <w:rsid w:val="00662976"/>
    <w:rsid w:val="006634A2"/>
    <w:rsid w:val="00663B22"/>
    <w:rsid w:val="00664A00"/>
    <w:rsid w:val="006653B9"/>
    <w:rsid w:val="00666D0F"/>
    <w:rsid w:val="00670501"/>
    <w:rsid w:val="00670D1A"/>
    <w:rsid w:val="00672E92"/>
    <w:rsid w:val="00673F4E"/>
    <w:rsid w:val="006763C6"/>
    <w:rsid w:val="0068251D"/>
    <w:rsid w:val="00682D65"/>
    <w:rsid w:val="0068359A"/>
    <w:rsid w:val="00683EBC"/>
    <w:rsid w:val="0068594C"/>
    <w:rsid w:val="00686BA7"/>
    <w:rsid w:val="0069081C"/>
    <w:rsid w:val="0069094B"/>
    <w:rsid w:val="006914E4"/>
    <w:rsid w:val="00691FDF"/>
    <w:rsid w:val="00692CB1"/>
    <w:rsid w:val="0069354D"/>
    <w:rsid w:val="00694807"/>
    <w:rsid w:val="00695AD1"/>
    <w:rsid w:val="00695ED8"/>
    <w:rsid w:val="00696773"/>
    <w:rsid w:val="006A101A"/>
    <w:rsid w:val="006A17D9"/>
    <w:rsid w:val="006A1893"/>
    <w:rsid w:val="006A2786"/>
    <w:rsid w:val="006A2B6A"/>
    <w:rsid w:val="006A3902"/>
    <w:rsid w:val="006A7715"/>
    <w:rsid w:val="006B1B8D"/>
    <w:rsid w:val="006B3683"/>
    <w:rsid w:val="006B46D2"/>
    <w:rsid w:val="006B50E0"/>
    <w:rsid w:val="006B6225"/>
    <w:rsid w:val="006B6E36"/>
    <w:rsid w:val="006C22C0"/>
    <w:rsid w:val="006C3F2B"/>
    <w:rsid w:val="006C58DB"/>
    <w:rsid w:val="006C5D0E"/>
    <w:rsid w:val="006C6212"/>
    <w:rsid w:val="006C65D7"/>
    <w:rsid w:val="006C6C14"/>
    <w:rsid w:val="006D06E0"/>
    <w:rsid w:val="006D2A1F"/>
    <w:rsid w:val="006D3CB7"/>
    <w:rsid w:val="006D5221"/>
    <w:rsid w:val="006D5F01"/>
    <w:rsid w:val="006D6F27"/>
    <w:rsid w:val="006E131B"/>
    <w:rsid w:val="006E4397"/>
    <w:rsid w:val="006E4B6B"/>
    <w:rsid w:val="006E548D"/>
    <w:rsid w:val="006F02F1"/>
    <w:rsid w:val="006F2650"/>
    <w:rsid w:val="006F2CDE"/>
    <w:rsid w:val="006F4AAA"/>
    <w:rsid w:val="006F681F"/>
    <w:rsid w:val="006F6950"/>
    <w:rsid w:val="006F7578"/>
    <w:rsid w:val="007079F6"/>
    <w:rsid w:val="00707AAA"/>
    <w:rsid w:val="00707B72"/>
    <w:rsid w:val="007111C6"/>
    <w:rsid w:val="00711624"/>
    <w:rsid w:val="00711FD6"/>
    <w:rsid w:val="00712313"/>
    <w:rsid w:val="007127C6"/>
    <w:rsid w:val="007130F1"/>
    <w:rsid w:val="00713144"/>
    <w:rsid w:val="007156B5"/>
    <w:rsid w:val="00715D85"/>
    <w:rsid w:val="00716402"/>
    <w:rsid w:val="007166D6"/>
    <w:rsid w:val="00716FB0"/>
    <w:rsid w:val="0072226B"/>
    <w:rsid w:val="007224BA"/>
    <w:rsid w:val="00725F7C"/>
    <w:rsid w:val="007329B2"/>
    <w:rsid w:val="007333EE"/>
    <w:rsid w:val="007343F4"/>
    <w:rsid w:val="0073512B"/>
    <w:rsid w:val="00740574"/>
    <w:rsid w:val="00741384"/>
    <w:rsid w:val="00741389"/>
    <w:rsid w:val="007431D3"/>
    <w:rsid w:val="007434CB"/>
    <w:rsid w:val="007446D2"/>
    <w:rsid w:val="00744783"/>
    <w:rsid w:val="0074621C"/>
    <w:rsid w:val="007502C0"/>
    <w:rsid w:val="0075069A"/>
    <w:rsid w:val="00750701"/>
    <w:rsid w:val="00752AC6"/>
    <w:rsid w:val="00754235"/>
    <w:rsid w:val="00755381"/>
    <w:rsid w:val="0075570B"/>
    <w:rsid w:val="00757390"/>
    <w:rsid w:val="00757D2A"/>
    <w:rsid w:val="00762747"/>
    <w:rsid w:val="00763B6C"/>
    <w:rsid w:val="00764E07"/>
    <w:rsid w:val="0076695B"/>
    <w:rsid w:val="00766998"/>
    <w:rsid w:val="007720D5"/>
    <w:rsid w:val="00776917"/>
    <w:rsid w:val="00776FC0"/>
    <w:rsid w:val="00781807"/>
    <w:rsid w:val="00784E59"/>
    <w:rsid w:val="00785809"/>
    <w:rsid w:val="00785B95"/>
    <w:rsid w:val="00785E1F"/>
    <w:rsid w:val="00785F68"/>
    <w:rsid w:val="00786031"/>
    <w:rsid w:val="007870BA"/>
    <w:rsid w:val="00791995"/>
    <w:rsid w:val="00796386"/>
    <w:rsid w:val="00796B39"/>
    <w:rsid w:val="00796C1A"/>
    <w:rsid w:val="007976B2"/>
    <w:rsid w:val="00797AEB"/>
    <w:rsid w:val="00797E54"/>
    <w:rsid w:val="007A098E"/>
    <w:rsid w:val="007A5A79"/>
    <w:rsid w:val="007B2169"/>
    <w:rsid w:val="007B357F"/>
    <w:rsid w:val="007B4834"/>
    <w:rsid w:val="007B60FF"/>
    <w:rsid w:val="007B6713"/>
    <w:rsid w:val="007C0F73"/>
    <w:rsid w:val="007C421B"/>
    <w:rsid w:val="007D242A"/>
    <w:rsid w:val="007D404A"/>
    <w:rsid w:val="007D4CAE"/>
    <w:rsid w:val="007D549A"/>
    <w:rsid w:val="007D576B"/>
    <w:rsid w:val="007D6045"/>
    <w:rsid w:val="007E4E58"/>
    <w:rsid w:val="007E50A8"/>
    <w:rsid w:val="007E589C"/>
    <w:rsid w:val="007E7423"/>
    <w:rsid w:val="007F0FE8"/>
    <w:rsid w:val="007F25B5"/>
    <w:rsid w:val="007F7F23"/>
    <w:rsid w:val="00800F28"/>
    <w:rsid w:val="00801CDA"/>
    <w:rsid w:val="008025C8"/>
    <w:rsid w:val="00803C94"/>
    <w:rsid w:val="00805F0E"/>
    <w:rsid w:val="00806E49"/>
    <w:rsid w:val="0081085B"/>
    <w:rsid w:val="00810E67"/>
    <w:rsid w:val="008110C0"/>
    <w:rsid w:val="008139D6"/>
    <w:rsid w:val="00814C10"/>
    <w:rsid w:val="008150C6"/>
    <w:rsid w:val="00815D93"/>
    <w:rsid w:val="008163E1"/>
    <w:rsid w:val="0082092E"/>
    <w:rsid w:val="00821C9E"/>
    <w:rsid w:val="00822399"/>
    <w:rsid w:val="00830B09"/>
    <w:rsid w:val="008321DA"/>
    <w:rsid w:val="00832649"/>
    <w:rsid w:val="00833F6B"/>
    <w:rsid w:val="00834F9F"/>
    <w:rsid w:val="00836300"/>
    <w:rsid w:val="0083690E"/>
    <w:rsid w:val="00836C8F"/>
    <w:rsid w:val="00836CE9"/>
    <w:rsid w:val="00837838"/>
    <w:rsid w:val="00840E3C"/>
    <w:rsid w:val="008424F0"/>
    <w:rsid w:val="008446BE"/>
    <w:rsid w:val="00844BEB"/>
    <w:rsid w:val="008456B7"/>
    <w:rsid w:val="00847095"/>
    <w:rsid w:val="00851814"/>
    <w:rsid w:val="00853383"/>
    <w:rsid w:val="008534D1"/>
    <w:rsid w:val="00854E03"/>
    <w:rsid w:val="00857B43"/>
    <w:rsid w:val="00860602"/>
    <w:rsid w:val="00860B3A"/>
    <w:rsid w:val="00861BF6"/>
    <w:rsid w:val="0086341E"/>
    <w:rsid w:val="008648A1"/>
    <w:rsid w:val="00864A6D"/>
    <w:rsid w:val="008670EA"/>
    <w:rsid w:val="0087121C"/>
    <w:rsid w:val="008720CA"/>
    <w:rsid w:val="00872C6A"/>
    <w:rsid w:val="00873A4E"/>
    <w:rsid w:val="00876690"/>
    <w:rsid w:val="00876B1F"/>
    <w:rsid w:val="0088057D"/>
    <w:rsid w:val="008827C0"/>
    <w:rsid w:val="00882D81"/>
    <w:rsid w:val="00883B93"/>
    <w:rsid w:val="00884D19"/>
    <w:rsid w:val="00885620"/>
    <w:rsid w:val="00885AEC"/>
    <w:rsid w:val="008865A0"/>
    <w:rsid w:val="00886CBF"/>
    <w:rsid w:val="00886DD9"/>
    <w:rsid w:val="00893E78"/>
    <w:rsid w:val="00894663"/>
    <w:rsid w:val="008952DD"/>
    <w:rsid w:val="00897110"/>
    <w:rsid w:val="00897619"/>
    <w:rsid w:val="008A2687"/>
    <w:rsid w:val="008A3719"/>
    <w:rsid w:val="008A39EF"/>
    <w:rsid w:val="008A4348"/>
    <w:rsid w:val="008A4BDC"/>
    <w:rsid w:val="008B0C24"/>
    <w:rsid w:val="008B101B"/>
    <w:rsid w:val="008B1700"/>
    <w:rsid w:val="008B1D6A"/>
    <w:rsid w:val="008B203F"/>
    <w:rsid w:val="008B2B97"/>
    <w:rsid w:val="008B3504"/>
    <w:rsid w:val="008B38B0"/>
    <w:rsid w:val="008B41D6"/>
    <w:rsid w:val="008B50EF"/>
    <w:rsid w:val="008B6773"/>
    <w:rsid w:val="008B6D9C"/>
    <w:rsid w:val="008B727F"/>
    <w:rsid w:val="008B7B1B"/>
    <w:rsid w:val="008C0A58"/>
    <w:rsid w:val="008C16DC"/>
    <w:rsid w:val="008C1DB6"/>
    <w:rsid w:val="008C32A2"/>
    <w:rsid w:val="008C3ACE"/>
    <w:rsid w:val="008C47B8"/>
    <w:rsid w:val="008C4C2A"/>
    <w:rsid w:val="008C6011"/>
    <w:rsid w:val="008C62DB"/>
    <w:rsid w:val="008C68C9"/>
    <w:rsid w:val="008C704C"/>
    <w:rsid w:val="008D0453"/>
    <w:rsid w:val="008D19DD"/>
    <w:rsid w:val="008D1FED"/>
    <w:rsid w:val="008D23D8"/>
    <w:rsid w:val="008D49E5"/>
    <w:rsid w:val="008D6F31"/>
    <w:rsid w:val="008D7C08"/>
    <w:rsid w:val="008E0E31"/>
    <w:rsid w:val="008E2561"/>
    <w:rsid w:val="008E2E88"/>
    <w:rsid w:val="008E55C0"/>
    <w:rsid w:val="008E5FD5"/>
    <w:rsid w:val="008E767E"/>
    <w:rsid w:val="008E77F4"/>
    <w:rsid w:val="008E7C86"/>
    <w:rsid w:val="008F1FE8"/>
    <w:rsid w:val="008F20AF"/>
    <w:rsid w:val="008F2DA8"/>
    <w:rsid w:val="008F51A2"/>
    <w:rsid w:val="008F5EA3"/>
    <w:rsid w:val="008F778F"/>
    <w:rsid w:val="0090057E"/>
    <w:rsid w:val="00901144"/>
    <w:rsid w:val="00901269"/>
    <w:rsid w:val="009014D4"/>
    <w:rsid w:val="00901F4A"/>
    <w:rsid w:val="0090221E"/>
    <w:rsid w:val="009023EF"/>
    <w:rsid w:val="0090243A"/>
    <w:rsid w:val="0090263A"/>
    <w:rsid w:val="00902BDD"/>
    <w:rsid w:val="009031A4"/>
    <w:rsid w:val="00904C2E"/>
    <w:rsid w:val="009065DE"/>
    <w:rsid w:val="00910CA2"/>
    <w:rsid w:val="00912096"/>
    <w:rsid w:val="0091249D"/>
    <w:rsid w:val="009132FB"/>
    <w:rsid w:val="00915115"/>
    <w:rsid w:val="00916CEA"/>
    <w:rsid w:val="00917979"/>
    <w:rsid w:val="00920507"/>
    <w:rsid w:val="00923046"/>
    <w:rsid w:val="009232D1"/>
    <w:rsid w:val="00924F9E"/>
    <w:rsid w:val="009262B5"/>
    <w:rsid w:val="00933578"/>
    <w:rsid w:val="00937FF2"/>
    <w:rsid w:val="00940D04"/>
    <w:rsid w:val="00941023"/>
    <w:rsid w:val="00943012"/>
    <w:rsid w:val="00944C88"/>
    <w:rsid w:val="009454F4"/>
    <w:rsid w:val="00945629"/>
    <w:rsid w:val="0095164A"/>
    <w:rsid w:val="009543BD"/>
    <w:rsid w:val="00955DB2"/>
    <w:rsid w:val="00957BD4"/>
    <w:rsid w:val="00960B15"/>
    <w:rsid w:val="009613E3"/>
    <w:rsid w:val="00962C82"/>
    <w:rsid w:val="00963764"/>
    <w:rsid w:val="00963E5E"/>
    <w:rsid w:val="00964801"/>
    <w:rsid w:val="009708F9"/>
    <w:rsid w:val="00971707"/>
    <w:rsid w:val="00971F25"/>
    <w:rsid w:val="0097291F"/>
    <w:rsid w:val="00972D33"/>
    <w:rsid w:val="00973796"/>
    <w:rsid w:val="009812CB"/>
    <w:rsid w:val="00981E65"/>
    <w:rsid w:val="00982B74"/>
    <w:rsid w:val="009832A4"/>
    <w:rsid w:val="009841B7"/>
    <w:rsid w:val="00984EFE"/>
    <w:rsid w:val="0098680C"/>
    <w:rsid w:val="00986DA1"/>
    <w:rsid w:val="00987BE5"/>
    <w:rsid w:val="00990567"/>
    <w:rsid w:val="00992313"/>
    <w:rsid w:val="00992587"/>
    <w:rsid w:val="009933F8"/>
    <w:rsid w:val="0099560A"/>
    <w:rsid w:val="00995C77"/>
    <w:rsid w:val="009966A1"/>
    <w:rsid w:val="009967B0"/>
    <w:rsid w:val="00997283"/>
    <w:rsid w:val="009979D5"/>
    <w:rsid w:val="00997FF1"/>
    <w:rsid w:val="009A03F8"/>
    <w:rsid w:val="009A05B6"/>
    <w:rsid w:val="009A0651"/>
    <w:rsid w:val="009A111E"/>
    <w:rsid w:val="009A3596"/>
    <w:rsid w:val="009A44CD"/>
    <w:rsid w:val="009A5D88"/>
    <w:rsid w:val="009A5EE2"/>
    <w:rsid w:val="009A5F46"/>
    <w:rsid w:val="009A712F"/>
    <w:rsid w:val="009A7BA7"/>
    <w:rsid w:val="009B2EA6"/>
    <w:rsid w:val="009B378E"/>
    <w:rsid w:val="009B41F7"/>
    <w:rsid w:val="009B4242"/>
    <w:rsid w:val="009B5715"/>
    <w:rsid w:val="009C0CC7"/>
    <w:rsid w:val="009C1BA9"/>
    <w:rsid w:val="009C300F"/>
    <w:rsid w:val="009C385E"/>
    <w:rsid w:val="009C3C27"/>
    <w:rsid w:val="009C493A"/>
    <w:rsid w:val="009C4BA4"/>
    <w:rsid w:val="009C563A"/>
    <w:rsid w:val="009D3125"/>
    <w:rsid w:val="009D40F3"/>
    <w:rsid w:val="009D4E44"/>
    <w:rsid w:val="009D5989"/>
    <w:rsid w:val="009D687E"/>
    <w:rsid w:val="009D6DBE"/>
    <w:rsid w:val="009E0710"/>
    <w:rsid w:val="009E0749"/>
    <w:rsid w:val="009E236D"/>
    <w:rsid w:val="009E3F56"/>
    <w:rsid w:val="009E4864"/>
    <w:rsid w:val="009F0923"/>
    <w:rsid w:val="009F0C10"/>
    <w:rsid w:val="009F2DDF"/>
    <w:rsid w:val="009F3F39"/>
    <w:rsid w:val="009F41B6"/>
    <w:rsid w:val="00A009C1"/>
    <w:rsid w:val="00A01C7B"/>
    <w:rsid w:val="00A02941"/>
    <w:rsid w:val="00A02D95"/>
    <w:rsid w:val="00A033DF"/>
    <w:rsid w:val="00A034A2"/>
    <w:rsid w:val="00A06BB5"/>
    <w:rsid w:val="00A070F9"/>
    <w:rsid w:val="00A0749B"/>
    <w:rsid w:val="00A11216"/>
    <w:rsid w:val="00A11DC3"/>
    <w:rsid w:val="00A16348"/>
    <w:rsid w:val="00A17BA4"/>
    <w:rsid w:val="00A2016C"/>
    <w:rsid w:val="00A228CF"/>
    <w:rsid w:val="00A22B9A"/>
    <w:rsid w:val="00A24927"/>
    <w:rsid w:val="00A266CD"/>
    <w:rsid w:val="00A2761B"/>
    <w:rsid w:val="00A300EA"/>
    <w:rsid w:val="00A316F0"/>
    <w:rsid w:val="00A34EB7"/>
    <w:rsid w:val="00A35A28"/>
    <w:rsid w:val="00A369B2"/>
    <w:rsid w:val="00A37486"/>
    <w:rsid w:val="00A401B9"/>
    <w:rsid w:val="00A42990"/>
    <w:rsid w:val="00A43917"/>
    <w:rsid w:val="00A439C2"/>
    <w:rsid w:val="00A43C00"/>
    <w:rsid w:val="00A43DAA"/>
    <w:rsid w:val="00A444EC"/>
    <w:rsid w:val="00A447FE"/>
    <w:rsid w:val="00A460B8"/>
    <w:rsid w:val="00A47FFA"/>
    <w:rsid w:val="00A50328"/>
    <w:rsid w:val="00A5080E"/>
    <w:rsid w:val="00A50B33"/>
    <w:rsid w:val="00A50CCC"/>
    <w:rsid w:val="00A522B8"/>
    <w:rsid w:val="00A525F6"/>
    <w:rsid w:val="00A53D6B"/>
    <w:rsid w:val="00A54A61"/>
    <w:rsid w:val="00A5782C"/>
    <w:rsid w:val="00A632B0"/>
    <w:rsid w:val="00A63E64"/>
    <w:rsid w:val="00A652D8"/>
    <w:rsid w:val="00A660AD"/>
    <w:rsid w:val="00A6721F"/>
    <w:rsid w:val="00A67AA8"/>
    <w:rsid w:val="00A67B13"/>
    <w:rsid w:val="00A67CA3"/>
    <w:rsid w:val="00A70056"/>
    <w:rsid w:val="00A75334"/>
    <w:rsid w:val="00A756F6"/>
    <w:rsid w:val="00A80C29"/>
    <w:rsid w:val="00A810C8"/>
    <w:rsid w:val="00A82DFA"/>
    <w:rsid w:val="00A843D4"/>
    <w:rsid w:val="00A872EF"/>
    <w:rsid w:val="00A8732A"/>
    <w:rsid w:val="00A91AB3"/>
    <w:rsid w:val="00A922AE"/>
    <w:rsid w:val="00A95177"/>
    <w:rsid w:val="00A95DA1"/>
    <w:rsid w:val="00A95ED7"/>
    <w:rsid w:val="00A9723A"/>
    <w:rsid w:val="00AA2892"/>
    <w:rsid w:val="00AA2F7F"/>
    <w:rsid w:val="00AA314C"/>
    <w:rsid w:val="00AA4EC3"/>
    <w:rsid w:val="00AB060E"/>
    <w:rsid w:val="00AB2229"/>
    <w:rsid w:val="00AB230F"/>
    <w:rsid w:val="00AB409A"/>
    <w:rsid w:val="00AB4FDD"/>
    <w:rsid w:val="00AB5791"/>
    <w:rsid w:val="00AB6AAC"/>
    <w:rsid w:val="00AC01E7"/>
    <w:rsid w:val="00AC09BE"/>
    <w:rsid w:val="00AC3166"/>
    <w:rsid w:val="00AC39F4"/>
    <w:rsid w:val="00AC5248"/>
    <w:rsid w:val="00AC5D64"/>
    <w:rsid w:val="00AC647F"/>
    <w:rsid w:val="00AC7204"/>
    <w:rsid w:val="00AC74B7"/>
    <w:rsid w:val="00AD0FDB"/>
    <w:rsid w:val="00AD140F"/>
    <w:rsid w:val="00AD31B1"/>
    <w:rsid w:val="00AD69AE"/>
    <w:rsid w:val="00AE0127"/>
    <w:rsid w:val="00AE16CE"/>
    <w:rsid w:val="00AE25D2"/>
    <w:rsid w:val="00AE5BCC"/>
    <w:rsid w:val="00AE5C0D"/>
    <w:rsid w:val="00AE62E0"/>
    <w:rsid w:val="00AF03DD"/>
    <w:rsid w:val="00AF0718"/>
    <w:rsid w:val="00AF1E2F"/>
    <w:rsid w:val="00AF20EC"/>
    <w:rsid w:val="00AF2F8C"/>
    <w:rsid w:val="00AF2FD4"/>
    <w:rsid w:val="00AF4AAF"/>
    <w:rsid w:val="00AF4B8B"/>
    <w:rsid w:val="00AF4C56"/>
    <w:rsid w:val="00AF4D45"/>
    <w:rsid w:val="00AF6B0F"/>
    <w:rsid w:val="00B00935"/>
    <w:rsid w:val="00B01106"/>
    <w:rsid w:val="00B0117C"/>
    <w:rsid w:val="00B02BE7"/>
    <w:rsid w:val="00B032E8"/>
    <w:rsid w:val="00B0356D"/>
    <w:rsid w:val="00B040F9"/>
    <w:rsid w:val="00B042E2"/>
    <w:rsid w:val="00B06F61"/>
    <w:rsid w:val="00B104E5"/>
    <w:rsid w:val="00B11836"/>
    <w:rsid w:val="00B11927"/>
    <w:rsid w:val="00B1276D"/>
    <w:rsid w:val="00B148BD"/>
    <w:rsid w:val="00B16211"/>
    <w:rsid w:val="00B204EE"/>
    <w:rsid w:val="00B21D71"/>
    <w:rsid w:val="00B24846"/>
    <w:rsid w:val="00B2515C"/>
    <w:rsid w:val="00B26251"/>
    <w:rsid w:val="00B26F4E"/>
    <w:rsid w:val="00B277FC"/>
    <w:rsid w:val="00B27A61"/>
    <w:rsid w:val="00B33A11"/>
    <w:rsid w:val="00B3504B"/>
    <w:rsid w:val="00B3536F"/>
    <w:rsid w:val="00B366BE"/>
    <w:rsid w:val="00B374C2"/>
    <w:rsid w:val="00B3764D"/>
    <w:rsid w:val="00B47778"/>
    <w:rsid w:val="00B50C4A"/>
    <w:rsid w:val="00B54245"/>
    <w:rsid w:val="00B55221"/>
    <w:rsid w:val="00B554DE"/>
    <w:rsid w:val="00B56DF4"/>
    <w:rsid w:val="00B578AF"/>
    <w:rsid w:val="00B60FC0"/>
    <w:rsid w:val="00B61A8A"/>
    <w:rsid w:val="00B61F7B"/>
    <w:rsid w:val="00B61FDB"/>
    <w:rsid w:val="00B62B49"/>
    <w:rsid w:val="00B62F00"/>
    <w:rsid w:val="00B6364D"/>
    <w:rsid w:val="00B64441"/>
    <w:rsid w:val="00B666CB"/>
    <w:rsid w:val="00B675C5"/>
    <w:rsid w:val="00B70233"/>
    <w:rsid w:val="00B70724"/>
    <w:rsid w:val="00B71D12"/>
    <w:rsid w:val="00B7238D"/>
    <w:rsid w:val="00B72E5A"/>
    <w:rsid w:val="00B73C4D"/>
    <w:rsid w:val="00B73F27"/>
    <w:rsid w:val="00B76A51"/>
    <w:rsid w:val="00B8015F"/>
    <w:rsid w:val="00B81DEB"/>
    <w:rsid w:val="00B81FDF"/>
    <w:rsid w:val="00B82B8B"/>
    <w:rsid w:val="00B83245"/>
    <w:rsid w:val="00B8396B"/>
    <w:rsid w:val="00B85954"/>
    <w:rsid w:val="00B86E3D"/>
    <w:rsid w:val="00B87C03"/>
    <w:rsid w:val="00B90146"/>
    <w:rsid w:val="00B91481"/>
    <w:rsid w:val="00B91949"/>
    <w:rsid w:val="00B924DE"/>
    <w:rsid w:val="00B9420E"/>
    <w:rsid w:val="00B956E7"/>
    <w:rsid w:val="00B95B29"/>
    <w:rsid w:val="00B9622C"/>
    <w:rsid w:val="00B9705A"/>
    <w:rsid w:val="00BA0382"/>
    <w:rsid w:val="00BA5965"/>
    <w:rsid w:val="00BA6AB8"/>
    <w:rsid w:val="00BB0216"/>
    <w:rsid w:val="00BB21FA"/>
    <w:rsid w:val="00BB5A81"/>
    <w:rsid w:val="00BB5C65"/>
    <w:rsid w:val="00BB5C89"/>
    <w:rsid w:val="00BB7DD0"/>
    <w:rsid w:val="00BC1046"/>
    <w:rsid w:val="00BC3582"/>
    <w:rsid w:val="00BC4192"/>
    <w:rsid w:val="00BC41C0"/>
    <w:rsid w:val="00BC4749"/>
    <w:rsid w:val="00BC7FEC"/>
    <w:rsid w:val="00BD0651"/>
    <w:rsid w:val="00BD1CDA"/>
    <w:rsid w:val="00BD20A5"/>
    <w:rsid w:val="00BD5B3C"/>
    <w:rsid w:val="00BD7186"/>
    <w:rsid w:val="00BD7A47"/>
    <w:rsid w:val="00BE1E68"/>
    <w:rsid w:val="00BE343C"/>
    <w:rsid w:val="00BE525B"/>
    <w:rsid w:val="00BE675B"/>
    <w:rsid w:val="00BE683B"/>
    <w:rsid w:val="00BF166A"/>
    <w:rsid w:val="00BF18F0"/>
    <w:rsid w:val="00BF35D5"/>
    <w:rsid w:val="00BF4CA6"/>
    <w:rsid w:val="00BF5016"/>
    <w:rsid w:val="00BF700B"/>
    <w:rsid w:val="00BF71DB"/>
    <w:rsid w:val="00C024D3"/>
    <w:rsid w:val="00C02B69"/>
    <w:rsid w:val="00C069B1"/>
    <w:rsid w:val="00C06BBC"/>
    <w:rsid w:val="00C10797"/>
    <w:rsid w:val="00C112CB"/>
    <w:rsid w:val="00C15BB1"/>
    <w:rsid w:val="00C20AF9"/>
    <w:rsid w:val="00C21405"/>
    <w:rsid w:val="00C219A3"/>
    <w:rsid w:val="00C21B87"/>
    <w:rsid w:val="00C21E92"/>
    <w:rsid w:val="00C21EEF"/>
    <w:rsid w:val="00C24848"/>
    <w:rsid w:val="00C25554"/>
    <w:rsid w:val="00C25B0D"/>
    <w:rsid w:val="00C25FEE"/>
    <w:rsid w:val="00C300AB"/>
    <w:rsid w:val="00C30641"/>
    <w:rsid w:val="00C317C3"/>
    <w:rsid w:val="00C31EF3"/>
    <w:rsid w:val="00C32F2A"/>
    <w:rsid w:val="00C335AA"/>
    <w:rsid w:val="00C336C4"/>
    <w:rsid w:val="00C34770"/>
    <w:rsid w:val="00C3477B"/>
    <w:rsid w:val="00C3743F"/>
    <w:rsid w:val="00C37763"/>
    <w:rsid w:val="00C403F3"/>
    <w:rsid w:val="00C4162E"/>
    <w:rsid w:val="00C4224E"/>
    <w:rsid w:val="00C42FB1"/>
    <w:rsid w:val="00C43009"/>
    <w:rsid w:val="00C45FDA"/>
    <w:rsid w:val="00C4716B"/>
    <w:rsid w:val="00C51421"/>
    <w:rsid w:val="00C51E1B"/>
    <w:rsid w:val="00C5383D"/>
    <w:rsid w:val="00C548A0"/>
    <w:rsid w:val="00C55A66"/>
    <w:rsid w:val="00C56BD3"/>
    <w:rsid w:val="00C571BD"/>
    <w:rsid w:val="00C6143D"/>
    <w:rsid w:val="00C619A8"/>
    <w:rsid w:val="00C643E6"/>
    <w:rsid w:val="00C6483A"/>
    <w:rsid w:val="00C701DE"/>
    <w:rsid w:val="00C71A95"/>
    <w:rsid w:val="00C71E3E"/>
    <w:rsid w:val="00C72416"/>
    <w:rsid w:val="00C724D8"/>
    <w:rsid w:val="00C72664"/>
    <w:rsid w:val="00C73094"/>
    <w:rsid w:val="00C74118"/>
    <w:rsid w:val="00C75CEF"/>
    <w:rsid w:val="00C77AE7"/>
    <w:rsid w:val="00C82D47"/>
    <w:rsid w:val="00C8320A"/>
    <w:rsid w:val="00C83779"/>
    <w:rsid w:val="00C839F3"/>
    <w:rsid w:val="00C8412A"/>
    <w:rsid w:val="00C86982"/>
    <w:rsid w:val="00C90D3C"/>
    <w:rsid w:val="00C929D5"/>
    <w:rsid w:val="00C93253"/>
    <w:rsid w:val="00C93AF2"/>
    <w:rsid w:val="00C93C12"/>
    <w:rsid w:val="00C94BFC"/>
    <w:rsid w:val="00C95416"/>
    <w:rsid w:val="00C95493"/>
    <w:rsid w:val="00C96678"/>
    <w:rsid w:val="00C96964"/>
    <w:rsid w:val="00C970A4"/>
    <w:rsid w:val="00C9779D"/>
    <w:rsid w:val="00CA02F5"/>
    <w:rsid w:val="00CA0BA9"/>
    <w:rsid w:val="00CA0D36"/>
    <w:rsid w:val="00CA241D"/>
    <w:rsid w:val="00CA27C0"/>
    <w:rsid w:val="00CA2816"/>
    <w:rsid w:val="00CA39BA"/>
    <w:rsid w:val="00CA3CB2"/>
    <w:rsid w:val="00CA4749"/>
    <w:rsid w:val="00CA6184"/>
    <w:rsid w:val="00CA77B0"/>
    <w:rsid w:val="00CA79E4"/>
    <w:rsid w:val="00CB0A60"/>
    <w:rsid w:val="00CB2996"/>
    <w:rsid w:val="00CB2BF2"/>
    <w:rsid w:val="00CB2E20"/>
    <w:rsid w:val="00CB5D92"/>
    <w:rsid w:val="00CB768A"/>
    <w:rsid w:val="00CB790D"/>
    <w:rsid w:val="00CC0C3A"/>
    <w:rsid w:val="00CC3F84"/>
    <w:rsid w:val="00CC3FB5"/>
    <w:rsid w:val="00CC428F"/>
    <w:rsid w:val="00CC61E5"/>
    <w:rsid w:val="00CC69BA"/>
    <w:rsid w:val="00CD07EF"/>
    <w:rsid w:val="00CD3AB3"/>
    <w:rsid w:val="00CD5D07"/>
    <w:rsid w:val="00CE0A06"/>
    <w:rsid w:val="00CE106F"/>
    <w:rsid w:val="00CE2347"/>
    <w:rsid w:val="00CE5C1B"/>
    <w:rsid w:val="00CE70AC"/>
    <w:rsid w:val="00CF0D96"/>
    <w:rsid w:val="00CF18D8"/>
    <w:rsid w:val="00CF19FF"/>
    <w:rsid w:val="00CF3C9B"/>
    <w:rsid w:val="00CF5791"/>
    <w:rsid w:val="00CF5C49"/>
    <w:rsid w:val="00CF6D63"/>
    <w:rsid w:val="00CF71F5"/>
    <w:rsid w:val="00CF722E"/>
    <w:rsid w:val="00D00BD6"/>
    <w:rsid w:val="00D017C4"/>
    <w:rsid w:val="00D01919"/>
    <w:rsid w:val="00D01F23"/>
    <w:rsid w:val="00D03910"/>
    <w:rsid w:val="00D04CB6"/>
    <w:rsid w:val="00D058C6"/>
    <w:rsid w:val="00D05ABD"/>
    <w:rsid w:val="00D05BE0"/>
    <w:rsid w:val="00D07180"/>
    <w:rsid w:val="00D12E5C"/>
    <w:rsid w:val="00D1379D"/>
    <w:rsid w:val="00D13C13"/>
    <w:rsid w:val="00D145AE"/>
    <w:rsid w:val="00D14765"/>
    <w:rsid w:val="00D156CB"/>
    <w:rsid w:val="00D16D68"/>
    <w:rsid w:val="00D23760"/>
    <w:rsid w:val="00D23C3E"/>
    <w:rsid w:val="00D248EA"/>
    <w:rsid w:val="00D27ED0"/>
    <w:rsid w:val="00D31702"/>
    <w:rsid w:val="00D32E61"/>
    <w:rsid w:val="00D3316B"/>
    <w:rsid w:val="00D34696"/>
    <w:rsid w:val="00D35518"/>
    <w:rsid w:val="00D35BA3"/>
    <w:rsid w:val="00D36517"/>
    <w:rsid w:val="00D365DA"/>
    <w:rsid w:val="00D369BD"/>
    <w:rsid w:val="00D42202"/>
    <w:rsid w:val="00D42FA0"/>
    <w:rsid w:val="00D43539"/>
    <w:rsid w:val="00D441FF"/>
    <w:rsid w:val="00D45B0D"/>
    <w:rsid w:val="00D46B9C"/>
    <w:rsid w:val="00D46D41"/>
    <w:rsid w:val="00D512CE"/>
    <w:rsid w:val="00D5180B"/>
    <w:rsid w:val="00D5243B"/>
    <w:rsid w:val="00D53206"/>
    <w:rsid w:val="00D54A7C"/>
    <w:rsid w:val="00D56037"/>
    <w:rsid w:val="00D56BF2"/>
    <w:rsid w:val="00D579F9"/>
    <w:rsid w:val="00D60146"/>
    <w:rsid w:val="00D60462"/>
    <w:rsid w:val="00D604F6"/>
    <w:rsid w:val="00D62681"/>
    <w:rsid w:val="00D63D5F"/>
    <w:rsid w:val="00D64541"/>
    <w:rsid w:val="00D65311"/>
    <w:rsid w:val="00D73C05"/>
    <w:rsid w:val="00D73D33"/>
    <w:rsid w:val="00D74D01"/>
    <w:rsid w:val="00D74E81"/>
    <w:rsid w:val="00D750F9"/>
    <w:rsid w:val="00D75256"/>
    <w:rsid w:val="00D80819"/>
    <w:rsid w:val="00D8100F"/>
    <w:rsid w:val="00D81244"/>
    <w:rsid w:val="00D81C77"/>
    <w:rsid w:val="00D82FBC"/>
    <w:rsid w:val="00D84D03"/>
    <w:rsid w:val="00D85010"/>
    <w:rsid w:val="00D86D1B"/>
    <w:rsid w:val="00D8780D"/>
    <w:rsid w:val="00D87CE8"/>
    <w:rsid w:val="00D906B9"/>
    <w:rsid w:val="00D92D27"/>
    <w:rsid w:val="00D94F70"/>
    <w:rsid w:val="00D95D0A"/>
    <w:rsid w:val="00D96D05"/>
    <w:rsid w:val="00D9736E"/>
    <w:rsid w:val="00D97FC6"/>
    <w:rsid w:val="00DA0885"/>
    <w:rsid w:val="00DA0BFD"/>
    <w:rsid w:val="00DA29FE"/>
    <w:rsid w:val="00DA3EB5"/>
    <w:rsid w:val="00DA44A8"/>
    <w:rsid w:val="00DA48F4"/>
    <w:rsid w:val="00DA512A"/>
    <w:rsid w:val="00DA5DC7"/>
    <w:rsid w:val="00DA67F4"/>
    <w:rsid w:val="00DA7312"/>
    <w:rsid w:val="00DB0972"/>
    <w:rsid w:val="00DB220E"/>
    <w:rsid w:val="00DB2286"/>
    <w:rsid w:val="00DB2689"/>
    <w:rsid w:val="00DB67D5"/>
    <w:rsid w:val="00DB73A7"/>
    <w:rsid w:val="00DC2505"/>
    <w:rsid w:val="00DC25F1"/>
    <w:rsid w:val="00DC4AD9"/>
    <w:rsid w:val="00DC4E08"/>
    <w:rsid w:val="00DC5DE9"/>
    <w:rsid w:val="00DC7EF7"/>
    <w:rsid w:val="00DC7FD6"/>
    <w:rsid w:val="00DD0E9E"/>
    <w:rsid w:val="00DD2764"/>
    <w:rsid w:val="00DD471F"/>
    <w:rsid w:val="00DD6E50"/>
    <w:rsid w:val="00DD75F9"/>
    <w:rsid w:val="00DE17D4"/>
    <w:rsid w:val="00DE2F50"/>
    <w:rsid w:val="00DE42B4"/>
    <w:rsid w:val="00DE4457"/>
    <w:rsid w:val="00DE530E"/>
    <w:rsid w:val="00DE5D2C"/>
    <w:rsid w:val="00DF0EDD"/>
    <w:rsid w:val="00DF4A82"/>
    <w:rsid w:val="00DF64F8"/>
    <w:rsid w:val="00DF67E1"/>
    <w:rsid w:val="00E00A36"/>
    <w:rsid w:val="00E01A44"/>
    <w:rsid w:val="00E022E2"/>
    <w:rsid w:val="00E03992"/>
    <w:rsid w:val="00E041BC"/>
    <w:rsid w:val="00E06DF4"/>
    <w:rsid w:val="00E07006"/>
    <w:rsid w:val="00E07EE2"/>
    <w:rsid w:val="00E106A8"/>
    <w:rsid w:val="00E1477A"/>
    <w:rsid w:val="00E16678"/>
    <w:rsid w:val="00E17788"/>
    <w:rsid w:val="00E20E5A"/>
    <w:rsid w:val="00E2143B"/>
    <w:rsid w:val="00E21687"/>
    <w:rsid w:val="00E22110"/>
    <w:rsid w:val="00E223DE"/>
    <w:rsid w:val="00E22889"/>
    <w:rsid w:val="00E2661C"/>
    <w:rsid w:val="00E3207D"/>
    <w:rsid w:val="00E34BB0"/>
    <w:rsid w:val="00E35DE1"/>
    <w:rsid w:val="00E37800"/>
    <w:rsid w:val="00E42EDA"/>
    <w:rsid w:val="00E435CA"/>
    <w:rsid w:val="00E43609"/>
    <w:rsid w:val="00E439D1"/>
    <w:rsid w:val="00E459C4"/>
    <w:rsid w:val="00E46302"/>
    <w:rsid w:val="00E47322"/>
    <w:rsid w:val="00E50758"/>
    <w:rsid w:val="00E51491"/>
    <w:rsid w:val="00E514F5"/>
    <w:rsid w:val="00E5313B"/>
    <w:rsid w:val="00E574A4"/>
    <w:rsid w:val="00E60ACC"/>
    <w:rsid w:val="00E61541"/>
    <w:rsid w:val="00E6255D"/>
    <w:rsid w:val="00E62597"/>
    <w:rsid w:val="00E656D6"/>
    <w:rsid w:val="00E66F20"/>
    <w:rsid w:val="00E671BA"/>
    <w:rsid w:val="00E67E36"/>
    <w:rsid w:val="00E70172"/>
    <w:rsid w:val="00E703DF"/>
    <w:rsid w:val="00E70C39"/>
    <w:rsid w:val="00E71965"/>
    <w:rsid w:val="00E7281D"/>
    <w:rsid w:val="00E75291"/>
    <w:rsid w:val="00E75736"/>
    <w:rsid w:val="00E75EF0"/>
    <w:rsid w:val="00E77FF7"/>
    <w:rsid w:val="00E80E23"/>
    <w:rsid w:val="00E82F39"/>
    <w:rsid w:val="00E833E8"/>
    <w:rsid w:val="00E86394"/>
    <w:rsid w:val="00E87802"/>
    <w:rsid w:val="00E9019A"/>
    <w:rsid w:val="00E911E5"/>
    <w:rsid w:val="00E959D1"/>
    <w:rsid w:val="00E95FCF"/>
    <w:rsid w:val="00E967CB"/>
    <w:rsid w:val="00EA0127"/>
    <w:rsid w:val="00EA1984"/>
    <w:rsid w:val="00EA485A"/>
    <w:rsid w:val="00EA4861"/>
    <w:rsid w:val="00EB2606"/>
    <w:rsid w:val="00EB4240"/>
    <w:rsid w:val="00EB6314"/>
    <w:rsid w:val="00EB71F3"/>
    <w:rsid w:val="00EC0447"/>
    <w:rsid w:val="00EC0FA2"/>
    <w:rsid w:val="00EC13EF"/>
    <w:rsid w:val="00EC1B02"/>
    <w:rsid w:val="00EC34BD"/>
    <w:rsid w:val="00EC431C"/>
    <w:rsid w:val="00EC53EE"/>
    <w:rsid w:val="00EC5792"/>
    <w:rsid w:val="00EC57BD"/>
    <w:rsid w:val="00EC57DF"/>
    <w:rsid w:val="00EC5D73"/>
    <w:rsid w:val="00EC5ED0"/>
    <w:rsid w:val="00EC68DF"/>
    <w:rsid w:val="00ED1672"/>
    <w:rsid w:val="00ED26A5"/>
    <w:rsid w:val="00ED2E13"/>
    <w:rsid w:val="00ED30E8"/>
    <w:rsid w:val="00ED3CAE"/>
    <w:rsid w:val="00ED3D0A"/>
    <w:rsid w:val="00ED4D65"/>
    <w:rsid w:val="00EE0631"/>
    <w:rsid w:val="00EE1D91"/>
    <w:rsid w:val="00EE6CEC"/>
    <w:rsid w:val="00EE7B10"/>
    <w:rsid w:val="00EF042F"/>
    <w:rsid w:val="00EF0B06"/>
    <w:rsid w:val="00EF1195"/>
    <w:rsid w:val="00EF15A2"/>
    <w:rsid w:val="00EF1C5F"/>
    <w:rsid w:val="00EF38A5"/>
    <w:rsid w:val="00EF4601"/>
    <w:rsid w:val="00EF5082"/>
    <w:rsid w:val="00EF5184"/>
    <w:rsid w:val="00EF64E7"/>
    <w:rsid w:val="00F046BE"/>
    <w:rsid w:val="00F05207"/>
    <w:rsid w:val="00F058F3"/>
    <w:rsid w:val="00F05C44"/>
    <w:rsid w:val="00F06BE9"/>
    <w:rsid w:val="00F06FA1"/>
    <w:rsid w:val="00F06FB0"/>
    <w:rsid w:val="00F077D9"/>
    <w:rsid w:val="00F10984"/>
    <w:rsid w:val="00F111E8"/>
    <w:rsid w:val="00F12125"/>
    <w:rsid w:val="00F12A85"/>
    <w:rsid w:val="00F1306A"/>
    <w:rsid w:val="00F14155"/>
    <w:rsid w:val="00F16C1B"/>
    <w:rsid w:val="00F16EB7"/>
    <w:rsid w:val="00F17761"/>
    <w:rsid w:val="00F21AD5"/>
    <w:rsid w:val="00F21D35"/>
    <w:rsid w:val="00F25E95"/>
    <w:rsid w:val="00F27AD4"/>
    <w:rsid w:val="00F30396"/>
    <w:rsid w:val="00F311B9"/>
    <w:rsid w:val="00F316F6"/>
    <w:rsid w:val="00F32627"/>
    <w:rsid w:val="00F33390"/>
    <w:rsid w:val="00F352F5"/>
    <w:rsid w:val="00F35CBE"/>
    <w:rsid w:val="00F3604B"/>
    <w:rsid w:val="00F37D2F"/>
    <w:rsid w:val="00F37D5D"/>
    <w:rsid w:val="00F42B48"/>
    <w:rsid w:val="00F42FFA"/>
    <w:rsid w:val="00F465CF"/>
    <w:rsid w:val="00F46F47"/>
    <w:rsid w:val="00F51675"/>
    <w:rsid w:val="00F51953"/>
    <w:rsid w:val="00F52018"/>
    <w:rsid w:val="00F52A91"/>
    <w:rsid w:val="00F52FAB"/>
    <w:rsid w:val="00F5381F"/>
    <w:rsid w:val="00F53CDD"/>
    <w:rsid w:val="00F54CA6"/>
    <w:rsid w:val="00F55108"/>
    <w:rsid w:val="00F6144E"/>
    <w:rsid w:val="00F62E49"/>
    <w:rsid w:val="00F71AE7"/>
    <w:rsid w:val="00F72BD4"/>
    <w:rsid w:val="00F73C33"/>
    <w:rsid w:val="00F76D4A"/>
    <w:rsid w:val="00F819EC"/>
    <w:rsid w:val="00F81F6A"/>
    <w:rsid w:val="00F84BE0"/>
    <w:rsid w:val="00F85B8B"/>
    <w:rsid w:val="00F85F3B"/>
    <w:rsid w:val="00F86BFC"/>
    <w:rsid w:val="00F874D2"/>
    <w:rsid w:val="00F903F8"/>
    <w:rsid w:val="00F9066E"/>
    <w:rsid w:val="00F91D3C"/>
    <w:rsid w:val="00F9393C"/>
    <w:rsid w:val="00F93BE6"/>
    <w:rsid w:val="00F94A78"/>
    <w:rsid w:val="00F94F51"/>
    <w:rsid w:val="00F954BA"/>
    <w:rsid w:val="00F959B6"/>
    <w:rsid w:val="00F9667E"/>
    <w:rsid w:val="00F97441"/>
    <w:rsid w:val="00FA2003"/>
    <w:rsid w:val="00FA3E86"/>
    <w:rsid w:val="00FA48A8"/>
    <w:rsid w:val="00FA5BA3"/>
    <w:rsid w:val="00FA5FE8"/>
    <w:rsid w:val="00FA6EC3"/>
    <w:rsid w:val="00FB03B5"/>
    <w:rsid w:val="00FB0961"/>
    <w:rsid w:val="00FB6580"/>
    <w:rsid w:val="00FB674F"/>
    <w:rsid w:val="00FB76E2"/>
    <w:rsid w:val="00FC0469"/>
    <w:rsid w:val="00FC08E5"/>
    <w:rsid w:val="00FC1CE6"/>
    <w:rsid w:val="00FC354F"/>
    <w:rsid w:val="00FC4F98"/>
    <w:rsid w:val="00FC549C"/>
    <w:rsid w:val="00FC65D2"/>
    <w:rsid w:val="00FD0561"/>
    <w:rsid w:val="00FD3404"/>
    <w:rsid w:val="00FD5FBF"/>
    <w:rsid w:val="00FD6558"/>
    <w:rsid w:val="00FD7B1A"/>
    <w:rsid w:val="00FE3242"/>
    <w:rsid w:val="00FE3897"/>
    <w:rsid w:val="00FE6A99"/>
    <w:rsid w:val="00FF13CE"/>
    <w:rsid w:val="00FF2761"/>
    <w:rsid w:val="00FF7110"/>
    <w:rsid w:val="00FF7207"/>
    <w:rsid w:val="00FF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ADA"/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b/>
      <w:sz w:val="24"/>
      <w:u w:val="single"/>
      <w:lang w:bidi="he-IL"/>
    </w:rPr>
  </w:style>
  <w:style w:type="paragraph" w:styleId="Ttulo2">
    <w:name w:val="heading 2"/>
    <w:basedOn w:val="Normal"/>
    <w:next w:val="Normal"/>
    <w:link w:val="Ttulo2Car"/>
    <w:qFormat/>
    <w:pPr>
      <w:keepNext/>
      <w:outlineLvl w:val="1"/>
    </w:pPr>
    <w:rPr>
      <w:rFonts w:ascii="Arial" w:hAnsi="Arial"/>
      <w:b/>
      <w:lang w:bidi="he-I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2138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bidi="he-IL"/>
    </w:rPr>
  </w:style>
  <w:style w:type="paragraph" w:styleId="Ttulo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  <w:lang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semiHidden/>
    <w:rPr>
      <w:sz w:val="16"/>
    </w:rPr>
  </w:style>
  <w:style w:type="paragraph" w:styleId="Textocomentario">
    <w:name w:val="annotation text"/>
    <w:basedOn w:val="Normal"/>
    <w:semiHidden/>
    <w:rPr>
      <w:lang w:bidi="he-IL"/>
    </w:rPr>
  </w:style>
  <w:style w:type="paragraph" w:styleId="Encabezado">
    <w:name w:val="header"/>
    <w:aliases w:val=" Car,Car"/>
    <w:basedOn w:val="Normal"/>
    <w:link w:val="EncabezadoCar"/>
    <w:pPr>
      <w:tabs>
        <w:tab w:val="center" w:pos="4252"/>
        <w:tab w:val="right" w:pos="8504"/>
      </w:tabs>
    </w:pPr>
    <w:rPr>
      <w:sz w:val="24"/>
      <w:lang w:bidi="he-IL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  <w:rPr>
      <w:sz w:val="24"/>
      <w:lang w:bidi="he-IL"/>
    </w:rPr>
  </w:style>
  <w:style w:type="paragraph" w:styleId="Sangradetextonormal">
    <w:name w:val="Body Text Indent"/>
    <w:basedOn w:val="Normal"/>
    <w:pPr>
      <w:ind w:firstLine="708"/>
      <w:jc w:val="both"/>
    </w:pPr>
    <w:rPr>
      <w:sz w:val="24"/>
      <w:lang w:bidi="he-IL"/>
    </w:rPr>
  </w:style>
  <w:style w:type="character" w:styleId="Hipervnculo">
    <w:name w:val="Hyperlink"/>
    <w:rPr>
      <w:color w:val="0000FF"/>
      <w:u w:val="single"/>
    </w:rPr>
  </w:style>
  <w:style w:type="paragraph" w:styleId="Textoindependiente">
    <w:name w:val="Body Text"/>
    <w:basedOn w:val="Normal"/>
    <w:link w:val="TextoindependienteCar"/>
    <w:pPr>
      <w:spacing w:after="120"/>
    </w:pPr>
    <w:rPr>
      <w:sz w:val="24"/>
      <w:lang w:bidi="he-IL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  <w:rPr>
      <w:sz w:val="24"/>
      <w:lang w:bidi="he-IL"/>
    </w:rPr>
  </w:style>
  <w:style w:type="table" w:styleId="Tablaconcuadrcula">
    <w:name w:val="Table Grid"/>
    <w:basedOn w:val="Tablanormal"/>
    <w:rsid w:val="00CF57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uiPriority w:val="22"/>
    <w:qFormat/>
    <w:rsid w:val="00F73C33"/>
    <w:rPr>
      <w:b/>
      <w:bCs/>
    </w:rPr>
  </w:style>
  <w:style w:type="paragraph" w:styleId="Mapadeldocumento">
    <w:name w:val="Document Map"/>
    <w:basedOn w:val="Normal"/>
    <w:semiHidden/>
    <w:rsid w:val="00F12A85"/>
    <w:pPr>
      <w:shd w:val="clear" w:color="auto" w:fill="000080"/>
    </w:pPr>
    <w:rPr>
      <w:rFonts w:ascii="Tahoma" w:hAnsi="Tahoma" w:cs="Tahoma"/>
      <w:sz w:val="24"/>
      <w:lang w:bidi="he-IL"/>
    </w:rPr>
  </w:style>
  <w:style w:type="character" w:customStyle="1" w:styleId="EncabezadoCar">
    <w:name w:val="Encabezado Car"/>
    <w:aliases w:val=" Car Car,Car Car"/>
    <w:link w:val="Encabezado"/>
    <w:uiPriority w:val="99"/>
    <w:rsid w:val="00551D06"/>
    <w:rPr>
      <w:sz w:val="24"/>
      <w:lang w:val="gl-ES" w:eastAsia="es-ES" w:bidi="he-IL"/>
    </w:rPr>
  </w:style>
  <w:style w:type="character" w:customStyle="1" w:styleId="PiedepginaCar">
    <w:name w:val="Pie de página Car"/>
    <w:link w:val="Piedepgina"/>
    <w:uiPriority w:val="99"/>
    <w:rsid w:val="001165F5"/>
    <w:rPr>
      <w:sz w:val="24"/>
      <w:lang w:val="gl-ES" w:bidi="he-IL"/>
    </w:rPr>
  </w:style>
  <w:style w:type="character" w:customStyle="1" w:styleId="TextoindependienteCar">
    <w:name w:val="Texto independiente Car"/>
    <w:link w:val="Textoindependiente"/>
    <w:rsid w:val="00C701DE"/>
    <w:rPr>
      <w:sz w:val="24"/>
      <w:lang w:val="gl-ES" w:bidi="he-I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50CCC"/>
    <w:rPr>
      <w:rFonts w:ascii="Tahoma" w:hAnsi="Tahoma" w:cs="Tahoma"/>
      <w:sz w:val="16"/>
      <w:szCs w:val="16"/>
      <w:lang w:bidi="he-IL"/>
    </w:rPr>
  </w:style>
  <w:style w:type="character" w:customStyle="1" w:styleId="TextodegloboCar">
    <w:name w:val="Texto de globo Car"/>
    <w:link w:val="Textodeglobo"/>
    <w:uiPriority w:val="99"/>
    <w:semiHidden/>
    <w:rsid w:val="00A50CCC"/>
    <w:rPr>
      <w:rFonts w:ascii="Tahoma" w:hAnsi="Tahoma" w:cs="Tahoma"/>
      <w:sz w:val="16"/>
      <w:szCs w:val="16"/>
      <w:lang w:val="gl-ES" w:bidi="he-IL"/>
    </w:rPr>
  </w:style>
  <w:style w:type="paragraph" w:styleId="Ttulo">
    <w:name w:val="Title"/>
    <w:basedOn w:val="Normal"/>
    <w:link w:val="TtuloCar"/>
    <w:qFormat/>
    <w:rsid w:val="00FC08E5"/>
    <w:pPr>
      <w:jc w:val="center"/>
    </w:pPr>
    <w:rPr>
      <w:b/>
      <w:sz w:val="32"/>
      <w:u w:val="single"/>
    </w:rPr>
  </w:style>
  <w:style w:type="character" w:customStyle="1" w:styleId="TtuloCar">
    <w:name w:val="Título Car"/>
    <w:link w:val="Ttulo"/>
    <w:rsid w:val="00FC08E5"/>
    <w:rPr>
      <w:b/>
      <w:sz w:val="32"/>
      <w:u w:val="single"/>
    </w:rPr>
  </w:style>
  <w:style w:type="paragraph" w:styleId="Textoindependiente2">
    <w:name w:val="Body Text 2"/>
    <w:basedOn w:val="Normal"/>
    <w:link w:val="Textoindependiente2Car"/>
    <w:unhideWhenUsed/>
    <w:rsid w:val="006C22C0"/>
    <w:pPr>
      <w:spacing w:after="120" w:line="480" w:lineRule="auto"/>
    </w:pPr>
    <w:rPr>
      <w:sz w:val="24"/>
      <w:lang w:bidi="he-IL"/>
    </w:rPr>
  </w:style>
  <w:style w:type="character" w:customStyle="1" w:styleId="Textoindependiente2Car">
    <w:name w:val="Texto independiente 2 Car"/>
    <w:link w:val="Textoindependiente2"/>
    <w:rsid w:val="006C22C0"/>
    <w:rPr>
      <w:sz w:val="24"/>
      <w:lang w:val="gl-ES" w:bidi="he-IL"/>
    </w:rPr>
  </w:style>
  <w:style w:type="paragraph" w:styleId="Prrafodelista">
    <w:name w:val="List Paragraph"/>
    <w:basedOn w:val="Normal"/>
    <w:uiPriority w:val="34"/>
    <w:qFormat/>
    <w:rsid w:val="005D387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52FBA"/>
    <w:pPr>
      <w:autoSpaceDE w:val="0"/>
      <w:autoSpaceDN w:val="0"/>
      <w:adjustRightInd w:val="0"/>
    </w:pPr>
    <w:rPr>
      <w:rFonts w:ascii="Microsoft Sans Serif" w:eastAsia="Calibri" w:hAnsi="Microsoft Sans Serif" w:cs="Microsoft Sans Serif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CD5D07"/>
    <w:pPr>
      <w:spacing w:before="100" w:beforeAutospacing="1" w:after="450"/>
    </w:pPr>
    <w:rPr>
      <w:sz w:val="24"/>
      <w:szCs w:val="24"/>
    </w:rPr>
  </w:style>
  <w:style w:type="character" w:styleId="nfasis">
    <w:name w:val="Emphasis"/>
    <w:uiPriority w:val="20"/>
    <w:qFormat/>
    <w:rsid w:val="00CD5D07"/>
    <w:rPr>
      <w:i/>
      <w:iCs/>
    </w:rPr>
  </w:style>
  <w:style w:type="character" w:customStyle="1" w:styleId="Ttulo3Car">
    <w:name w:val="Título 3 Car"/>
    <w:link w:val="Ttulo3"/>
    <w:uiPriority w:val="9"/>
    <w:semiHidden/>
    <w:rsid w:val="00521386"/>
    <w:rPr>
      <w:rFonts w:ascii="Calibri Light" w:eastAsia="Times New Roman" w:hAnsi="Calibri Light" w:cs="Times New Roman"/>
      <w:b/>
      <w:bCs/>
      <w:sz w:val="26"/>
      <w:szCs w:val="26"/>
      <w:lang w:bidi="he-IL"/>
    </w:rPr>
  </w:style>
  <w:style w:type="character" w:customStyle="1" w:styleId="Ttulo1Car">
    <w:name w:val="Título 1 Car"/>
    <w:basedOn w:val="Fuentedeprrafopredeter"/>
    <w:link w:val="Ttulo1"/>
    <w:rsid w:val="003B3ADA"/>
    <w:rPr>
      <w:b/>
      <w:sz w:val="24"/>
      <w:u w:val="single"/>
      <w:lang w:bidi="he-IL"/>
    </w:rPr>
  </w:style>
  <w:style w:type="character" w:customStyle="1" w:styleId="Ttulo2Car">
    <w:name w:val="Título 2 Car"/>
    <w:basedOn w:val="Fuentedeprrafopredeter"/>
    <w:link w:val="Ttulo2"/>
    <w:rsid w:val="003B3ADA"/>
    <w:rPr>
      <w:rFonts w:ascii="Arial" w:hAnsi="Arial"/>
      <w:b/>
      <w:lang w:bidi="he-IL"/>
    </w:rPr>
  </w:style>
  <w:style w:type="character" w:styleId="Textodelmarcadordeposicin">
    <w:name w:val="Placeholder Text"/>
    <w:basedOn w:val="Fuentedeprrafopredeter"/>
    <w:uiPriority w:val="99"/>
    <w:semiHidden/>
    <w:rsid w:val="006A17D9"/>
    <w:rPr>
      <w:color w:val="808080"/>
    </w:rPr>
  </w:style>
  <w:style w:type="character" w:customStyle="1" w:styleId="Estilo1">
    <w:name w:val="Estilo1"/>
    <w:basedOn w:val="Fuentedeprrafopredeter"/>
    <w:uiPriority w:val="1"/>
    <w:rsid w:val="009D3125"/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ADA"/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b/>
      <w:sz w:val="24"/>
      <w:u w:val="single"/>
      <w:lang w:bidi="he-IL"/>
    </w:rPr>
  </w:style>
  <w:style w:type="paragraph" w:styleId="Ttulo2">
    <w:name w:val="heading 2"/>
    <w:basedOn w:val="Normal"/>
    <w:next w:val="Normal"/>
    <w:link w:val="Ttulo2Car"/>
    <w:qFormat/>
    <w:pPr>
      <w:keepNext/>
      <w:outlineLvl w:val="1"/>
    </w:pPr>
    <w:rPr>
      <w:rFonts w:ascii="Arial" w:hAnsi="Arial"/>
      <w:b/>
      <w:lang w:bidi="he-I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2138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bidi="he-IL"/>
    </w:rPr>
  </w:style>
  <w:style w:type="paragraph" w:styleId="Ttulo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  <w:lang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semiHidden/>
    <w:rPr>
      <w:sz w:val="16"/>
    </w:rPr>
  </w:style>
  <w:style w:type="paragraph" w:styleId="Textocomentario">
    <w:name w:val="annotation text"/>
    <w:basedOn w:val="Normal"/>
    <w:semiHidden/>
    <w:rPr>
      <w:lang w:bidi="he-IL"/>
    </w:rPr>
  </w:style>
  <w:style w:type="paragraph" w:styleId="Encabezado">
    <w:name w:val="header"/>
    <w:aliases w:val=" Car,Car"/>
    <w:basedOn w:val="Normal"/>
    <w:link w:val="EncabezadoCar"/>
    <w:pPr>
      <w:tabs>
        <w:tab w:val="center" w:pos="4252"/>
        <w:tab w:val="right" w:pos="8504"/>
      </w:tabs>
    </w:pPr>
    <w:rPr>
      <w:sz w:val="24"/>
      <w:lang w:bidi="he-IL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  <w:rPr>
      <w:sz w:val="24"/>
      <w:lang w:bidi="he-IL"/>
    </w:rPr>
  </w:style>
  <w:style w:type="paragraph" w:styleId="Sangradetextonormal">
    <w:name w:val="Body Text Indent"/>
    <w:basedOn w:val="Normal"/>
    <w:pPr>
      <w:ind w:firstLine="708"/>
      <w:jc w:val="both"/>
    </w:pPr>
    <w:rPr>
      <w:sz w:val="24"/>
      <w:lang w:bidi="he-IL"/>
    </w:rPr>
  </w:style>
  <w:style w:type="character" w:styleId="Hipervnculo">
    <w:name w:val="Hyperlink"/>
    <w:rPr>
      <w:color w:val="0000FF"/>
      <w:u w:val="single"/>
    </w:rPr>
  </w:style>
  <w:style w:type="paragraph" w:styleId="Textoindependiente">
    <w:name w:val="Body Text"/>
    <w:basedOn w:val="Normal"/>
    <w:link w:val="TextoindependienteCar"/>
    <w:pPr>
      <w:spacing w:after="120"/>
    </w:pPr>
    <w:rPr>
      <w:sz w:val="24"/>
      <w:lang w:bidi="he-IL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  <w:rPr>
      <w:sz w:val="24"/>
      <w:lang w:bidi="he-IL"/>
    </w:rPr>
  </w:style>
  <w:style w:type="table" w:styleId="Tablaconcuadrcula">
    <w:name w:val="Table Grid"/>
    <w:basedOn w:val="Tablanormal"/>
    <w:rsid w:val="00CF57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uiPriority w:val="22"/>
    <w:qFormat/>
    <w:rsid w:val="00F73C33"/>
    <w:rPr>
      <w:b/>
      <w:bCs/>
    </w:rPr>
  </w:style>
  <w:style w:type="paragraph" w:styleId="Mapadeldocumento">
    <w:name w:val="Document Map"/>
    <w:basedOn w:val="Normal"/>
    <w:semiHidden/>
    <w:rsid w:val="00F12A85"/>
    <w:pPr>
      <w:shd w:val="clear" w:color="auto" w:fill="000080"/>
    </w:pPr>
    <w:rPr>
      <w:rFonts w:ascii="Tahoma" w:hAnsi="Tahoma" w:cs="Tahoma"/>
      <w:sz w:val="24"/>
      <w:lang w:bidi="he-IL"/>
    </w:rPr>
  </w:style>
  <w:style w:type="character" w:customStyle="1" w:styleId="EncabezadoCar">
    <w:name w:val="Encabezado Car"/>
    <w:aliases w:val=" Car Car,Car Car"/>
    <w:link w:val="Encabezado"/>
    <w:uiPriority w:val="99"/>
    <w:rsid w:val="00551D06"/>
    <w:rPr>
      <w:sz w:val="24"/>
      <w:lang w:val="gl-ES" w:eastAsia="es-ES" w:bidi="he-IL"/>
    </w:rPr>
  </w:style>
  <w:style w:type="character" w:customStyle="1" w:styleId="PiedepginaCar">
    <w:name w:val="Pie de página Car"/>
    <w:link w:val="Piedepgina"/>
    <w:uiPriority w:val="99"/>
    <w:rsid w:val="001165F5"/>
    <w:rPr>
      <w:sz w:val="24"/>
      <w:lang w:val="gl-ES" w:bidi="he-IL"/>
    </w:rPr>
  </w:style>
  <w:style w:type="character" w:customStyle="1" w:styleId="TextoindependienteCar">
    <w:name w:val="Texto independiente Car"/>
    <w:link w:val="Textoindependiente"/>
    <w:rsid w:val="00C701DE"/>
    <w:rPr>
      <w:sz w:val="24"/>
      <w:lang w:val="gl-ES" w:bidi="he-I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50CCC"/>
    <w:rPr>
      <w:rFonts w:ascii="Tahoma" w:hAnsi="Tahoma" w:cs="Tahoma"/>
      <w:sz w:val="16"/>
      <w:szCs w:val="16"/>
      <w:lang w:bidi="he-IL"/>
    </w:rPr>
  </w:style>
  <w:style w:type="character" w:customStyle="1" w:styleId="TextodegloboCar">
    <w:name w:val="Texto de globo Car"/>
    <w:link w:val="Textodeglobo"/>
    <w:uiPriority w:val="99"/>
    <w:semiHidden/>
    <w:rsid w:val="00A50CCC"/>
    <w:rPr>
      <w:rFonts w:ascii="Tahoma" w:hAnsi="Tahoma" w:cs="Tahoma"/>
      <w:sz w:val="16"/>
      <w:szCs w:val="16"/>
      <w:lang w:val="gl-ES" w:bidi="he-IL"/>
    </w:rPr>
  </w:style>
  <w:style w:type="paragraph" w:styleId="Ttulo">
    <w:name w:val="Title"/>
    <w:basedOn w:val="Normal"/>
    <w:link w:val="TtuloCar"/>
    <w:qFormat/>
    <w:rsid w:val="00FC08E5"/>
    <w:pPr>
      <w:jc w:val="center"/>
    </w:pPr>
    <w:rPr>
      <w:b/>
      <w:sz w:val="32"/>
      <w:u w:val="single"/>
    </w:rPr>
  </w:style>
  <w:style w:type="character" w:customStyle="1" w:styleId="TtuloCar">
    <w:name w:val="Título Car"/>
    <w:link w:val="Ttulo"/>
    <w:rsid w:val="00FC08E5"/>
    <w:rPr>
      <w:b/>
      <w:sz w:val="32"/>
      <w:u w:val="single"/>
    </w:rPr>
  </w:style>
  <w:style w:type="paragraph" w:styleId="Textoindependiente2">
    <w:name w:val="Body Text 2"/>
    <w:basedOn w:val="Normal"/>
    <w:link w:val="Textoindependiente2Car"/>
    <w:unhideWhenUsed/>
    <w:rsid w:val="006C22C0"/>
    <w:pPr>
      <w:spacing w:after="120" w:line="480" w:lineRule="auto"/>
    </w:pPr>
    <w:rPr>
      <w:sz w:val="24"/>
      <w:lang w:bidi="he-IL"/>
    </w:rPr>
  </w:style>
  <w:style w:type="character" w:customStyle="1" w:styleId="Textoindependiente2Car">
    <w:name w:val="Texto independiente 2 Car"/>
    <w:link w:val="Textoindependiente2"/>
    <w:rsid w:val="006C22C0"/>
    <w:rPr>
      <w:sz w:val="24"/>
      <w:lang w:val="gl-ES" w:bidi="he-IL"/>
    </w:rPr>
  </w:style>
  <w:style w:type="paragraph" w:styleId="Prrafodelista">
    <w:name w:val="List Paragraph"/>
    <w:basedOn w:val="Normal"/>
    <w:uiPriority w:val="34"/>
    <w:qFormat/>
    <w:rsid w:val="005D387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52FBA"/>
    <w:pPr>
      <w:autoSpaceDE w:val="0"/>
      <w:autoSpaceDN w:val="0"/>
      <w:adjustRightInd w:val="0"/>
    </w:pPr>
    <w:rPr>
      <w:rFonts w:ascii="Microsoft Sans Serif" w:eastAsia="Calibri" w:hAnsi="Microsoft Sans Serif" w:cs="Microsoft Sans Serif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CD5D07"/>
    <w:pPr>
      <w:spacing w:before="100" w:beforeAutospacing="1" w:after="450"/>
    </w:pPr>
    <w:rPr>
      <w:sz w:val="24"/>
      <w:szCs w:val="24"/>
    </w:rPr>
  </w:style>
  <w:style w:type="character" w:styleId="nfasis">
    <w:name w:val="Emphasis"/>
    <w:uiPriority w:val="20"/>
    <w:qFormat/>
    <w:rsid w:val="00CD5D07"/>
    <w:rPr>
      <w:i/>
      <w:iCs/>
    </w:rPr>
  </w:style>
  <w:style w:type="character" w:customStyle="1" w:styleId="Ttulo3Car">
    <w:name w:val="Título 3 Car"/>
    <w:link w:val="Ttulo3"/>
    <w:uiPriority w:val="9"/>
    <w:semiHidden/>
    <w:rsid w:val="00521386"/>
    <w:rPr>
      <w:rFonts w:ascii="Calibri Light" w:eastAsia="Times New Roman" w:hAnsi="Calibri Light" w:cs="Times New Roman"/>
      <w:b/>
      <w:bCs/>
      <w:sz w:val="26"/>
      <w:szCs w:val="26"/>
      <w:lang w:bidi="he-IL"/>
    </w:rPr>
  </w:style>
  <w:style w:type="character" w:customStyle="1" w:styleId="Ttulo1Car">
    <w:name w:val="Título 1 Car"/>
    <w:basedOn w:val="Fuentedeprrafopredeter"/>
    <w:link w:val="Ttulo1"/>
    <w:rsid w:val="003B3ADA"/>
    <w:rPr>
      <w:b/>
      <w:sz w:val="24"/>
      <w:u w:val="single"/>
      <w:lang w:bidi="he-IL"/>
    </w:rPr>
  </w:style>
  <w:style w:type="character" w:customStyle="1" w:styleId="Ttulo2Car">
    <w:name w:val="Título 2 Car"/>
    <w:basedOn w:val="Fuentedeprrafopredeter"/>
    <w:link w:val="Ttulo2"/>
    <w:rsid w:val="003B3ADA"/>
    <w:rPr>
      <w:rFonts w:ascii="Arial" w:hAnsi="Arial"/>
      <w:b/>
      <w:lang w:bidi="he-IL"/>
    </w:rPr>
  </w:style>
  <w:style w:type="character" w:styleId="Textodelmarcadordeposicin">
    <w:name w:val="Placeholder Text"/>
    <w:basedOn w:val="Fuentedeprrafopredeter"/>
    <w:uiPriority w:val="99"/>
    <w:semiHidden/>
    <w:rsid w:val="006A17D9"/>
    <w:rPr>
      <w:color w:val="808080"/>
    </w:rPr>
  </w:style>
  <w:style w:type="character" w:customStyle="1" w:styleId="Estilo1">
    <w:name w:val="Estilo1"/>
    <w:basedOn w:val="Fuentedeprrafopredeter"/>
    <w:uiPriority w:val="1"/>
    <w:rsid w:val="009D3125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90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745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82745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87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8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7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3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3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0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49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45134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7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2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4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3583">
                  <w:marLeft w:val="0"/>
                  <w:marRight w:val="0"/>
                  <w:marTop w:val="0"/>
                  <w:marBottom w:val="0"/>
                  <w:divBdr>
                    <w:top w:val="none" w:sz="0" w:space="0" w:color="D2D2D2"/>
                    <w:left w:val="none" w:sz="0" w:space="0" w:color="D2D2D2"/>
                    <w:bottom w:val="none" w:sz="0" w:space="0" w:color="D2D2D2"/>
                    <w:right w:val="none" w:sz="0" w:space="0" w:color="D2D2D2"/>
                  </w:divBdr>
                  <w:divsChild>
                    <w:div w:id="212900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94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7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5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86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03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3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0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9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1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7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7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7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7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36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5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93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6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7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995076">
                  <w:marLeft w:val="0"/>
                  <w:marRight w:val="0"/>
                  <w:marTop w:val="0"/>
                  <w:marBottom w:val="0"/>
                  <w:divBdr>
                    <w:top w:val="none" w:sz="0" w:space="0" w:color="D2D2D2"/>
                    <w:left w:val="none" w:sz="0" w:space="0" w:color="D2D2D2"/>
                    <w:bottom w:val="none" w:sz="0" w:space="0" w:color="D2D2D2"/>
                    <w:right w:val="none" w:sz="0" w:space="0" w:color="D2D2D2"/>
                  </w:divBdr>
                  <w:divsChild>
                    <w:div w:id="109832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54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7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85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2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1230">
                  <w:marLeft w:val="0"/>
                  <w:marRight w:val="0"/>
                  <w:marTop w:val="0"/>
                  <w:marBottom w:val="0"/>
                  <w:divBdr>
                    <w:top w:val="none" w:sz="0" w:space="0" w:color="D2D2D2"/>
                    <w:left w:val="none" w:sz="0" w:space="0" w:color="D2D2D2"/>
                    <w:bottom w:val="none" w:sz="0" w:space="0" w:color="D2D2D2"/>
                    <w:right w:val="none" w:sz="0" w:space="0" w:color="D2D2D2"/>
                  </w:divBdr>
                  <w:divsChild>
                    <w:div w:id="144888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96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8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043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28742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53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9222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831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9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37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685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37039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1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00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rfejudo.com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6.jpeg"/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Hq-fej-dc-01\f\plantillas_2018\plantilla_2018_ver.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FFC73-D82F-4131-AE48-34B743C1E940}"/>
      </w:docPartPr>
      <w:docPartBody>
        <w:p w:rsidR="004E4B1D" w:rsidRDefault="009F69EA">
          <w:r w:rsidRPr="00CD21E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814FD-E1DE-43B2-925C-14730D947DF8}"/>
      </w:docPartPr>
      <w:docPartBody>
        <w:p w:rsidR="004E4B1D" w:rsidRDefault="009F69EA">
          <w:r w:rsidRPr="00CD21E1">
            <w:rPr>
              <w:rStyle w:val="Textodelmarcadordeposicin"/>
            </w:rPr>
            <w:t>Elija un elemento.</w:t>
          </w:r>
        </w:p>
      </w:docPartBody>
    </w:docPart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7D3CBA-A2D3-4039-9D5A-F6C7C8EC322B}"/>
      </w:docPartPr>
      <w:docPartBody>
        <w:p w:rsidR="004E4B1D" w:rsidRDefault="009F69EA">
          <w:r w:rsidRPr="00CD21E1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B9314067D43B4FCEB8E42092C393B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78FAB-0F30-444E-B5F8-21DC8A311EDF}"/>
      </w:docPartPr>
      <w:docPartBody>
        <w:p w:rsidR="00A3664B" w:rsidRDefault="00260D33" w:rsidP="00260D33">
          <w:pPr>
            <w:pStyle w:val="B9314067D43B4FCEB8E42092C393B057"/>
          </w:pPr>
          <w:r w:rsidRPr="00CD21E1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8F274C0D9D9648689E70DDC69CB9FB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9A6E0-1F7D-4952-ADE3-6EC9CDE721D0}"/>
      </w:docPartPr>
      <w:docPartBody>
        <w:p w:rsidR="00A3664B" w:rsidRDefault="00260D33" w:rsidP="00260D33">
          <w:pPr>
            <w:pStyle w:val="8F274C0D9D9648689E70DDC69CB9FBC5"/>
          </w:pPr>
          <w:r w:rsidRPr="00CD21E1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1A28DBDCB72B400CB16D11523E522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656054-A181-492E-A93A-4665683DAC1E}"/>
      </w:docPartPr>
      <w:docPartBody>
        <w:p w:rsidR="00A3664B" w:rsidRDefault="00260D33" w:rsidP="00260D33">
          <w:pPr>
            <w:pStyle w:val="1A28DBDCB72B400CB16D11523E522A5D"/>
          </w:pPr>
          <w:r w:rsidRPr="00CD21E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5F6587EF3484C3EB84A499969488C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32991-2427-4941-8C1C-8DB533CD7979}"/>
      </w:docPartPr>
      <w:docPartBody>
        <w:p w:rsidR="00A3664B" w:rsidRDefault="00260D33" w:rsidP="00260D33">
          <w:pPr>
            <w:pStyle w:val="95F6587EF3484C3EB84A499969488C0D"/>
          </w:pPr>
          <w:r w:rsidRPr="00CD21E1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9EA"/>
    <w:rsid w:val="00260D33"/>
    <w:rsid w:val="004E4B1D"/>
    <w:rsid w:val="00970124"/>
    <w:rsid w:val="009F69EA"/>
    <w:rsid w:val="00A3664B"/>
    <w:rsid w:val="00DB27AC"/>
    <w:rsid w:val="00EF2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60D33"/>
    <w:rPr>
      <w:color w:val="808080"/>
    </w:rPr>
  </w:style>
  <w:style w:type="paragraph" w:customStyle="1" w:styleId="EF8363518EF84C51B2C47A2E5CF06C04">
    <w:name w:val="EF8363518EF84C51B2C47A2E5CF06C04"/>
    <w:rsid w:val="00260D33"/>
  </w:style>
  <w:style w:type="paragraph" w:customStyle="1" w:styleId="B9314067D43B4FCEB8E42092C393B057">
    <w:name w:val="B9314067D43B4FCEB8E42092C393B057"/>
    <w:rsid w:val="00260D33"/>
  </w:style>
  <w:style w:type="paragraph" w:customStyle="1" w:styleId="8F274C0D9D9648689E70DDC69CB9FBC5">
    <w:name w:val="8F274C0D9D9648689E70DDC69CB9FBC5"/>
    <w:rsid w:val="00260D33"/>
  </w:style>
  <w:style w:type="paragraph" w:customStyle="1" w:styleId="1A28DBDCB72B400CB16D11523E522A5D">
    <w:name w:val="1A28DBDCB72B400CB16D11523E522A5D"/>
    <w:rsid w:val="00260D33"/>
  </w:style>
  <w:style w:type="paragraph" w:customStyle="1" w:styleId="95F6587EF3484C3EB84A499969488C0D">
    <w:name w:val="95F6587EF3484C3EB84A499969488C0D"/>
    <w:rsid w:val="00260D3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60D33"/>
    <w:rPr>
      <w:color w:val="808080"/>
    </w:rPr>
  </w:style>
  <w:style w:type="paragraph" w:customStyle="1" w:styleId="EF8363518EF84C51B2C47A2E5CF06C04">
    <w:name w:val="EF8363518EF84C51B2C47A2E5CF06C04"/>
    <w:rsid w:val="00260D33"/>
  </w:style>
  <w:style w:type="paragraph" w:customStyle="1" w:styleId="B9314067D43B4FCEB8E42092C393B057">
    <w:name w:val="B9314067D43B4FCEB8E42092C393B057"/>
    <w:rsid w:val="00260D33"/>
  </w:style>
  <w:style w:type="paragraph" w:customStyle="1" w:styleId="8F274C0D9D9648689E70DDC69CB9FBC5">
    <w:name w:val="8F274C0D9D9648689E70DDC69CB9FBC5"/>
    <w:rsid w:val="00260D33"/>
  </w:style>
  <w:style w:type="paragraph" w:customStyle="1" w:styleId="1A28DBDCB72B400CB16D11523E522A5D">
    <w:name w:val="1A28DBDCB72B400CB16D11523E522A5D"/>
    <w:rsid w:val="00260D33"/>
  </w:style>
  <w:style w:type="paragraph" w:customStyle="1" w:styleId="95F6587EF3484C3EB84A499969488C0D">
    <w:name w:val="95F6587EF3484C3EB84A499969488C0D"/>
    <w:rsid w:val="00260D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82020-A24A-4FB2-85D4-6F9896474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plantilla_2018_ver.1</Template>
  <TotalTime>0</TotalTime>
  <Pages>3</Pages>
  <Words>635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RFEJYDA 2018</vt:lpstr>
    </vt:vector>
  </TitlesOfParts>
  <Company>http://www.centor.mx.gd</Company>
  <LinksUpToDate>false</LinksUpToDate>
  <CharactersWithSpaces>4121</CharactersWithSpaces>
  <SharedDoc>false</SharedDoc>
  <HLinks>
    <vt:vector size="6" baseType="variant">
      <vt:variant>
        <vt:i4>262181</vt:i4>
      </vt:variant>
      <vt:variant>
        <vt:i4>0</vt:i4>
      </vt:variant>
      <vt:variant>
        <vt:i4>0</vt:i4>
      </vt:variant>
      <vt:variant>
        <vt:i4>5</vt:i4>
      </vt:variant>
      <vt:variant>
        <vt:lpwstr>mailto:info@rfejudo.com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RFEJYDA 2018</dc:title>
  <dc:creator>FONSITO</dc:creator>
  <cp:lastModifiedBy>PEPA</cp:lastModifiedBy>
  <cp:revision>2</cp:revision>
  <cp:lastPrinted>2017-09-29T09:11:00Z</cp:lastPrinted>
  <dcterms:created xsi:type="dcterms:W3CDTF">2018-01-18T10:18:00Z</dcterms:created>
  <dcterms:modified xsi:type="dcterms:W3CDTF">2018-01-18T10:18:00Z</dcterms:modified>
</cp:coreProperties>
</file>